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2A2A0" w14:textId="5EFF9E00" w:rsidR="00EB7099" w:rsidRDefault="00A44E88" w:rsidP="00EB7099">
      <w:pPr>
        <w:pStyle w:val="6-TEXTE"/>
      </w:pPr>
      <w:r>
        <w:rPr>
          <w:noProof/>
          <w:lang w:eastAsia="fr-FR"/>
        </w:rPr>
        <w:drawing>
          <wp:anchor distT="0" distB="0" distL="114300" distR="114300" simplePos="0" relativeHeight="251671552" behindDoc="1" locked="0" layoutInCell="1" allowOverlap="1" wp14:anchorId="14E14842" wp14:editId="1C04CDBD">
            <wp:simplePos x="0" y="0"/>
            <wp:positionH relativeFrom="margin">
              <wp:align>right</wp:align>
            </wp:positionH>
            <wp:positionV relativeFrom="paragraph">
              <wp:posOffset>0</wp:posOffset>
            </wp:positionV>
            <wp:extent cx="1988820" cy="1988820"/>
            <wp:effectExtent l="0" t="0" r="0" b="0"/>
            <wp:wrapTight wrapText="bothSides">
              <wp:wrapPolygon edited="0">
                <wp:start x="8897" y="0"/>
                <wp:lineTo x="7241" y="414"/>
                <wp:lineTo x="2690" y="2897"/>
                <wp:lineTo x="1655" y="5172"/>
                <wp:lineTo x="621" y="6828"/>
                <wp:lineTo x="0" y="10138"/>
                <wp:lineTo x="414" y="13448"/>
                <wp:lineTo x="2069" y="16759"/>
                <wp:lineTo x="2069" y="17379"/>
                <wp:lineTo x="4966" y="20069"/>
                <wp:lineTo x="8483" y="21103"/>
                <wp:lineTo x="9517" y="21310"/>
                <wp:lineTo x="12000" y="21310"/>
                <wp:lineTo x="12828" y="21103"/>
                <wp:lineTo x="15517" y="20276"/>
                <wp:lineTo x="16138" y="20069"/>
                <wp:lineTo x="19448" y="16759"/>
                <wp:lineTo x="20897" y="13448"/>
                <wp:lineTo x="21310" y="10138"/>
                <wp:lineTo x="20690" y="6828"/>
                <wp:lineTo x="19034" y="4138"/>
                <wp:lineTo x="18621" y="2897"/>
                <wp:lineTo x="14069" y="414"/>
                <wp:lineTo x="12414" y="0"/>
                <wp:lineTo x="8897"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INVEST.png"/>
                    <pic:cNvPicPr/>
                  </pic:nvPicPr>
                  <pic:blipFill>
                    <a:blip r:embed="rId11">
                      <a:extLst>
                        <a:ext uri="{28A0092B-C50C-407E-A947-70E740481C1C}">
                          <a14:useLocalDpi xmlns:a14="http://schemas.microsoft.com/office/drawing/2010/main" val="0"/>
                        </a:ext>
                      </a:extLst>
                    </a:blip>
                    <a:stretch>
                      <a:fillRect/>
                    </a:stretch>
                  </pic:blipFill>
                  <pic:spPr>
                    <a:xfrm>
                      <a:off x="0" y="0"/>
                      <a:ext cx="1988820" cy="1988820"/>
                    </a:xfrm>
                    <a:prstGeom prst="rect">
                      <a:avLst/>
                    </a:prstGeom>
                  </pic:spPr>
                </pic:pic>
              </a:graphicData>
            </a:graphic>
            <wp14:sizeRelH relativeFrom="margin">
              <wp14:pctWidth>0</wp14:pctWidth>
            </wp14:sizeRelH>
            <wp14:sizeRelV relativeFrom="margin">
              <wp14:pctHeight>0</wp14:pctHeight>
            </wp14:sizeRelV>
          </wp:anchor>
        </w:drawing>
      </w:r>
      <w:r w:rsidR="00CE17FD" w:rsidRPr="00CE17FD">
        <w:t xml:space="preserve"> </w:t>
      </w:r>
      <w:r w:rsidR="00EB7099" w:rsidRPr="002023E5">
        <w:rPr>
          <w:noProof/>
          <w:lang w:eastAsia="fr-FR"/>
        </w:rPr>
        <w:drawing>
          <wp:anchor distT="0" distB="0" distL="114300" distR="114300" simplePos="0" relativeHeight="251664895" behindDoc="1" locked="0" layoutInCell="1" allowOverlap="1" wp14:anchorId="455FC309" wp14:editId="640CED52">
            <wp:simplePos x="0" y="0"/>
            <wp:positionH relativeFrom="margin">
              <wp:posOffset>-901065</wp:posOffset>
            </wp:positionH>
            <wp:positionV relativeFrom="margin">
              <wp:posOffset>-968798</wp:posOffset>
            </wp:positionV>
            <wp:extent cx="7559675" cy="10688320"/>
            <wp:effectExtent l="0" t="0" r="317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r w:rsidR="00EB7099">
        <w:rPr>
          <w:noProof/>
          <w:lang w:eastAsia="fr-FR"/>
        </w:rPr>
        <mc:AlternateContent>
          <mc:Choice Requires="wps">
            <w:drawing>
              <wp:anchor distT="0" distB="0" distL="114300" distR="114300" simplePos="0" relativeHeight="251664384" behindDoc="0" locked="0" layoutInCell="1" allowOverlap="1" wp14:anchorId="3165F7B1" wp14:editId="58A8F006">
                <wp:simplePos x="0" y="0"/>
                <wp:positionH relativeFrom="column">
                  <wp:posOffset>4106756</wp:posOffset>
                </wp:positionH>
                <wp:positionV relativeFrom="paragraph">
                  <wp:posOffset>-5927</wp:posOffset>
                </wp:positionV>
                <wp:extent cx="2125133" cy="1955800"/>
                <wp:effectExtent l="0" t="0" r="27940" b="25400"/>
                <wp:wrapNone/>
                <wp:docPr id="2" name="Rectangle à coins arrondis 2"/>
                <wp:cNvGraphicFramePr/>
                <a:graphic xmlns:a="http://schemas.openxmlformats.org/drawingml/2006/main">
                  <a:graphicData uri="http://schemas.microsoft.com/office/word/2010/wordprocessingShape">
                    <wps:wsp>
                      <wps:cNvSpPr/>
                      <wps:spPr>
                        <a:xfrm>
                          <a:off x="0" y="0"/>
                          <a:ext cx="2125133" cy="19558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265484" id="Rectangle à coins arrondis 2" o:spid="_x0000_s1026" style="position:absolute;margin-left:323.35pt;margin-top:-.45pt;width:167.35pt;height:154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" fillcolor="white [3212]" strokecolor="white [3212]" strokeweight="1pt">
                <v:stroke joinstyle="miter"/>
              </v:roundrect>
            </w:pict>
          </mc:Fallback>
        </mc:AlternateContent>
      </w:r>
    </w:p>
    <w:p w14:paraId="18B5B05D" w14:textId="77777777" w:rsidR="00EB7099" w:rsidRDefault="00EB7099" w:rsidP="00EB7099">
      <w:pPr>
        <w:pStyle w:val="6-TEXTE"/>
      </w:pPr>
    </w:p>
    <w:p w14:paraId="0D3BAA44" w14:textId="77777777" w:rsidR="00EB7099" w:rsidRDefault="00EB7099" w:rsidP="00EB7099">
      <w:pPr>
        <w:pStyle w:val="0A-TITREDOC"/>
        <w:jc w:val="right"/>
      </w:pPr>
    </w:p>
    <w:p w14:paraId="44FFBB4F" w14:textId="77777777" w:rsidR="00EB7099" w:rsidRDefault="00EB7099" w:rsidP="00EB7099">
      <w:pPr>
        <w:pStyle w:val="0A-TITREDOC"/>
      </w:pPr>
    </w:p>
    <w:p w14:paraId="21C19FEA" w14:textId="77777777" w:rsidR="00EB7099" w:rsidRDefault="00EB7099" w:rsidP="00EB7099">
      <w:pPr>
        <w:pStyle w:val="0A-TITREDOC"/>
      </w:pPr>
      <w:r>
        <w:rPr>
          <w:noProof/>
          <w:lang w:eastAsia="fr-FR"/>
        </w:rPr>
        <mc:AlternateContent>
          <mc:Choice Requires="wps">
            <w:drawing>
              <wp:anchor distT="0" distB="0" distL="114300" distR="114300" simplePos="0" relativeHeight="251665408" behindDoc="0" locked="0" layoutInCell="1" allowOverlap="1" wp14:anchorId="28F6122B" wp14:editId="5EF94624">
                <wp:simplePos x="0" y="0"/>
                <wp:positionH relativeFrom="column">
                  <wp:posOffset>-340783</wp:posOffset>
                </wp:positionH>
                <wp:positionV relativeFrom="paragraph">
                  <wp:posOffset>434763</wp:posOffset>
                </wp:positionV>
                <wp:extent cx="1058334" cy="787400"/>
                <wp:effectExtent l="0" t="0" r="27940" b="12700"/>
                <wp:wrapNone/>
                <wp:docPr id="6" name="Rectangle à coins arrondis 6"/>
                <wp:cNvGraphicFramePr/>
                <a:graphic xmlns:a="http://schemas.openxmlformats.org/drawingml/2006/main">
                  <a:graphicData uri="http://schemas.microsoft.com/office/word/2010/wordprocessingShape">
                    <wps:wsp>
                      <wps:cNvSpPr/>
                      <wps:spPr>
                        <a:xfrm>
                          <a:off x="0" y="0"/>
                          <a:ext cx="1058334" cy="7874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FE88C3" id="Rectangle à coins arrondis 6" o:spid="_x0000_s1026" style="position:absolute;margin-left:-26.85pt;margin-top:34.25pt;width:83.35pt;height:6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" fillcolor="white [3212]" strokecolor="white [3212]" strokeweight="1pt">
                <v:stroke joinstyle="miter"/>
              </v:roundrect>
            </w:pict>
          </mc:Fallback>
        </mc:AlternateContent>
      </w:r>
    </w:p>
    <w:p w14:paraId="1C20A229" w14:textId="0DD513BD" w:rsidR="00EB7099" w:rsidRDefault="00EB7099" w:rsidP="00EB7099">
      <w:pPr>
        <w:pStyle w:val="1-GROSTITRE"/>
      </w:pPr>
      <w:r w:rsidRPr="002023E5">
        <w:rPr>
          <w:noProof/>
          <w:lang w:eastAsia="fr-FR"/>
        </w:rPr>
        <mc:AlternateContent>
          <mc:Choice Requires="wps">
            <w:drawing>
              <wp:anchor distT="0" distB="0" distL="114300" distR="114300" simplePos="0" relativeHeight="251663360" behindDoc="0" locked="0" layoutInCell="1" allowOverlap="1" wp14:anchorId="402E854F" wp14:editId="78CC8220">
                <wp:simplePos x="0" y="0"/>
                <wp:positionH relativeFrom="column">
                  <wp:posOffset>-213995</wp:posOffset>
                </wp:positionH>
                <wp:positionV relativeFrom="paragraph">
                  <wp:posOffset>758825</wp:posOffset>
                </wp:positionV>
                <wp:extent cx="5966460" cy="3251200"/>
                <wp:effectExtent l="0" t="0" r="0" b="6350"/>
                <wp:wrapSquare wrapText="bothSides"/>
                <wp:docPr id="7" name="Zone de texte 7"/>
                <wp:cNvGraphicFramePr/>
                <a:graphic xmlns:a="http://schemas.openxmlformats.org/drawingml/2006/main">
                  <a:graphicData uri="http://schemas.microsoft.com/office/word/2010/wordprocessingShape">
                    <wps:wsp>
                      <wps:cNvSpPr txBox="1"/>
                      <wps:spPr>
                        <a:xfrm>
                          <a:off x="0" y="0"/>
                          <a:ext cx="5966460" cy="3251200"/>
                        </a:xfrm>
                        <a:prstGeom prst="rect">
                          <a:avLst/>
                        </a:prstGeom>
                        <a:noFill/>
                        <a:ln w="6350">
                          <a:noFill/>
                        </a:ln>
                      </wps:spPr>
                      <wps:txbx>
                        <w:txbxContent>
                          <w:p w14:paraId="0B76ACC6" w14:textId="77777777" w:rsidR="00EB7099" w:rsidRDefault="00EB7099" w:rsidP="00EB7099">
                            <w:pPr>
                              <w:pStyle w:val="0A-TITREDOC"/>
                              <w:ind w:right="0"/>
                              <w:jc w:val="left"/>
                            </w:pPr>
                          </w:p>
                          <w:p w14:paraId="62CEF075" w14:textId="77777777" w:rsidR="00EB7099" w:rsidRDefault="00EB7099" w:rsidP="00EB7099">
                            <w:pPr>
                              <w:pStyle w:val="6-TEXTE"/>
                              <w:rPr>
                                <w:lang w:val="en-US"/>
                              </w:rPr>
                            </w:pPr>
                          </w:p>
                          <w:p w14:paraId="37EBB21D" w14:textId="77777777" w:rsidR="00EB7099" w:rsidRDefault="00EB7099" w:rsidP="00EB7099">
                            <w:pPr>
                              <w:pStyle w:val="6-TEXTE"/>
                              <w:rPr>
                                <w:lang w:val="en-US"/>
                              </w:rPr>
                            </w:pPr>
                          </w:p>
                          <w:p w14:paraId="681CD4CE" w14:textId="77777777" w:rsidR="00EB7099" w:rsidRPr="00BB6395" w:rsidRDefault="00EB7099" w:rsidP="00EB7099">
                            <w:pPr>
                              <w:pStyle w:val="0A-TITREDOC"/>
                              <w:ind w:right="0"/>
                              <w:jc w:val="left"/>
                            </w:pPr>
                            <w:r w:rsidRPr="00BB6395">
                              <w:t>INVEST IN BIOMED</w:t>
                            </w:r>
                          </w:p>
                          <w:p w14:paraId="351CCD9C" w14:textId="751EAE4F" w:rsidR="00EB4ACF" w:rsidRPr="00BB6395" w:rsidRDefault="0015016C" w:rsidP="00EB7099">
                            <w:pPr>
                              <w:pStyle w:val="0B-SOUS-TITREDOC"/>
                              <w:ind w:right="0"/>
                              <w:jc w:val="left"/>
                            </w:pPr>
                            <w:r>
                              <w:t>9</w:t>
                            </w:r>
                            <w:r w:rsidR="00EB7099" w:rsidRPr="00BB6395">
                              <w:rPr>
                                <w:vertAlign w:val="superscript"/>
                              </w:rPr>
                              <w:t>e</w:t>
                            </w:r>
                            <w:r w:rsidR="00EB7099" w:rsidRPr="00BB6395">
                              <w:t xml:space="preserve"> </w:t>
                            </w:r>
                            <w:r w:rsidR="00BB6395" w:rsidRPr="00BB6395">
                              <w:t>é</w:t>
                            </w:r>
                            <w:r w:rsidR="009D6383" w:rsidRPr="00BB6395">
                              <w:t>dition</w:t>
                            </w:r>
                            <w:r w:rsidR="00EB7099" w:rsidRPr="00BB6395">
                              <w:t xml:space="preserve"> – </w:t>
                            </w:r>
                            <w:r>
                              <w:t xml:space="preserve">19 juin 2024 </w:t>
                            </w:r>
                          </w:p>
                          <w:p w14:paraId="40ECE4FF" w14:textId="77777777" w:rsidR="00EB7099" w:rsidRPr="0039189F" w:rsidRDefault="00EB7099" w:rsidP="00EB7099">
                            <w:pPr>
                              <w:jc w:val="left"/>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E854F" id="_x0000_t202" coordsize="21600,21600" o:spt="202" path="m,l,21600r21600,l21600,xe">
                <v:stroke joinstyle="miter"/>
                <v:path gradientshapeok="t" o:connecttype="rect"/>
              </v:shapetype>
              <v:shape id="Zone de texte 7" o:spid="_x0000_s1026" type="#_x0000_t202" style="position:absolute;left:0;text-align:left;margin-left:-16.85pt;margin-top:59.75pt;width:469.8pt;height:2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" filled="f" stroked="f" strokeweight=".5pt">
                <v:textbox>
                  <w:txbxContent>
                    <w:p w14:paraId="0B76ACC6" w14:textId="77777777" w:rsidR="00EB7099" w:rsidRDefault="00EB7099" w:rsidP="00EB7099">
                      <w:pPr>
                        <w:pStyle w:val="0A-TITREDOC"/>
                        <w:ind w:right="0"/>
                        <w:jc w:val="left"/>
                      </w:pPr>
                    </w:p>
                    <w:p w14:paraId="62CEF075" w14:textId="77777777" w:rsidR="00EB7099" w:rsidRDefault="00EB7099" w:rsidP="00EB7099">
                      <w:pPr>
                        <w:pStyle w:val="6-TEXTE"/>
                        <w:rPr>
                          <w:lang w:val="en-US"/>
                        </w:rPr>
                      </w:pPr>
                    </w:p>
                    <w:p w14:paraId="37EBB21D" w14:textId="77777777" w:rsidR="00EB7099" w:rsidRDefault="00EB7099" w:rsidP="00EB7099">
                      <w:pPr>
                        <w:pStyle w:val="6-TEXTE"/>
                        <w:rPr>
                          <w:lang w:val="en-US"/>
                        </w:rPr>
                      </w:pPr>
                    </w:p>
                    <w:p w14:paraId="681CD4CE" w14:textId="77777777" w:rsidR="00EB7099" w:rsidRPr="00BB6395" w:rsidRDefault="00EB7099" w:rsidP="00EB7099">
                      <w:pPr>
                        <w:pStyle w:val="0A-TITREDOC"/>
                        <w:ind w:right="0"/>
                        <w:jc w:val="left"/>
                      </w:pPr>
                      <w:r w:rsidRPr="00BB6395">
                        <w:t>INVEST IN BIOMED</w:t>
                      </w:r>
                    </w:p>
                    <w:p w14:paraId="351CCD9C" w14:textId="751EAE4F" w:rsidR="00EB4ACF" w:rsidRPr="00BB6395" w:rsidRDefault="0015016C" w:rsidP="00EB7099">
                      <w:pPr>
                        <w:pStyle w:val="0B-SOUS-TITREDOC"/>
                        <w:ind w:right="0"/>
                        <w:jc w:val="left"/>
                      </w:pPr>
                      <w:r>
                        <w:t>9</w:t>
                      </w:r>
                      <w:r w:rsidR="00EB7099" w:rsidRPr="00BB6395">
                        <w:rPr>
                          <w:vertAlign w:val="superscript"/>
                        </w:rPr>
                        <w:t>e</w:t>
                      </w:r>
                      <w:r w:rsidR="00EB7099" w:rsidRPr="00BB6395">
                        <w:t xml:space="preserve"> </w:t>
                      </w:r>
                      <w:r w:rsidR="00BB6395" w:rsidRPr="00BB6395">
                        <w:t>é</w:t>
                      </w:r>
                      <w:r w:rsidR="009D6383" w:rsidRPr="00BB6395">
                        <w:t>dition</w:t>
                      </w:r>
                      <w:r w:rsidR="00EB7099" w:rsidRPr="00BB6395">
                        <w:t xml:space="preserve"> – </w:t>
                      </w:r>
                      <w:r>
                        <w:t xml:space="preserve">19 juin 2024 </w:t>
                      </w:r>
                    </w:p>
                    <w:p w14:paraId="40ECE4FF" w14:textId="77777777" w:rsidR="00EB7099" w:rsidRPr="0039189F" w:rsidRDefault="00EB7099" w:rsidP="00EB7099">
                      <w:pPr>
                        <w:jc w:val="left"/>
                        <w:rPr>
                          <w:sz w:val="36"/>
                          <w:szCs w:val="36"/>
                        </w:rPr>
                      </w:pPr>
                    </w:p>
                  </w:txbxContent>
                </v:textbox>
                <w10:wrap type="square"/>
              </v:shape>
            </w:pict>
          </mc:Fallback>
        </mc:AlternateContent>
      </w:r>
      <w:r>
        <w:br w:type="column"/>
      </w:r>
      <w:r>
        <w:lastRenderedPageBreak/>
        <w:t xml:space="preserve">Invest in </w:t>
      </w:r>
      <w:proofErr w:type="spellStart"/>
      <w:r>
        <w:t>Biomed</w:t>
      </w:r>
      <w:proofErr w:type="spellEnd"/>
      <w:r>
        <w:t xml:space="preserve">  </w:t>
      </w:r>
    </w:p>
    <w:p w14:paraId="2AF9C3AE" w14:textId="08911BC4" w:rsidR="00EB7099" w:rsidRPr="00094897" w:rsidRDefault="00EB7099" w:rsidP="00EB7099">
      <w:pPr>
        <w:pStyle w:val="6-TEXTE"/>
        <w:ind w:firstLine="708"/>
      </w:pPr>
      <w:r w:rsidRPr="00094897">
        <w:t xml:space="preserve">Dans le cadre de son accompagnement à la levée de fonds, </w:t>
      </w:r>
      <w:r w:rsidRPr="00BB6395">
        <w:rPr>
          <w:b/>
        </w:rPr>
        <w:t>Eurobiomed</w:t>
      </w:r>
      <w:r w:rsidRPr="00094897">
        <w:t xml:space="preserve"> organise cette année la </w:t>
      </w:r>
      <w:r w:rsidR="0015016C">
        <w:rPr>
          <w:b/>
          <w:color w:val="D91B5B"/>
        </w:rPr>
        <w:t>9</w:t>
      </w:r>
      <w:r w:rsidRPr="00254EF1">
        <w:rPr>
          <w:b/>
          <w:color w:val="D91B5B"/>
          <w:vertAlign w:val="superscript"/>
        </w:rPr>
        <w:t>e</w:t>
      </w:r>
      <w:r w:rsidRPr="00254EF1">
        <w:rPr>
          <w:b/>
          <w:color w:val="D91B5B"/>
        </w:rPr>
        <w:t xml:space="preserve"> édition</w:t>
      </w:r>
      <w:r w:rsidRPr="00094897">
        <w:t xml:space="preserve"> de son programme </w:t>
      </w:r>
      <w:r w:rsidRPr="00254EF1">
        <w:rPr>
          <w:b/>
          <w:color w:val="D91B5B"/>
        </w:rPr>
        <w:t xml:space="preserve">Invest in </w:t>
      </w:r>
      <w:proofErr w:type="spellStart"/>
      <w:r w:rsidRPr="00254EF1">
        <w:rPr>
          <w:b/>
          <w:color w:val="D91B5B"/>
        </w:rPr>
        <w:t>Biomed</w:t>
      </w:r>
      <w:proofErr w:type="spellEnd"/>
      <w:r w:rsidRPr="00BB6395">
        <w:t>.</w:t>
      </w:r>
      <w:r w:rsidRPr="00094897">
        <w:t xml:space="preserve"> </w:t>
      </w:r>
    </w:p>
    <w:p w14:paraId="4AD4BA4F" w14:textId="77777777" w:rsidR="00EB7099" w:rsidRPr="00094897" w:rsidRDefault="00EB7099" w:rsidP="00EB7099">
      <w:pPr>
        <w:pStyle w:val="6-TEXTE"/>
      </w:pPr>
    </w:p>
    <w:p w14:paraId="5DFC4935" w14:textId="1966CF4E" w:rsidR="00EB7099" w:rsidRPr="00094897" w:rsidRDefault="00EB7099" w:rsidP="00EB7099">
      <w:pPr>
        <w:pStyle w:val="6-TEXTE"/>
        <w:ind w:firstLine="708"/>
      </w:pPr>
      <w:r w:rsidRPr="00A92E1E">
        <w:rPr>
          <w:bCs/>
        </w:rPr>
        <w:t xml:space="preserve">Invest in </w:t>
      </w:r>
      <w:proofErr w:type="spellStart"/>
      <w:r w:rsidRPr="00A92E1E">
        <w:rPr>
          <w:bCs/>
        </w:rPr>
        <w:t>Biomed</w:t>
      </w:r>
      <w:proofErr w:type="spellEnd"/>
      <w:r w:rsidRPr="00A92E1E">
        <w:t xml:space="preserve"> est l’occasion pour les entreprises innovantes, créées ou en cours de création, de s’adresser à un panel de fonds d’investissement spé</w:t>
      </w:r>
      <w:r>
        <w:t>cialisés dans le domaine de la S</w:t>
      </w:r>
      <w:r w:rsidRPr="00A92E1E">
        <w:t xml:space="preserve">anté. </w:t>
      </w:r>
      <w:r w:rsidRPr="00094897">
        <w:t>Toutes start-ups, TPE</w:t>
      </w:r>
      <w:r w:rsidR="00841709">
        <w:t xml:space="preserve"> ou PME </w:t>
      </w:r>
      <w:r w:rsidRPr="00094897">
        <w:t>couvrant les domaines</w:t>
      </w:r>
      <w:r w:rsidRPr="00094897">
        <w:rPr>
          <w:rFonts w:ascii="Cambria" w:hAnsi="Cambria" w:cs="Cambria"/>
        </w:rPr>
        <w:t> </w:t>
      </w:r>
      <w:r w:rsidRPr="00094897">
        <w:t xml:space="preserve">: des </w:t>
      </w:r>
      <w:r w:rsidRPr="004F2FB7">
        <w:rPr>
          <w:color w:val="D91B5B"/>
        </w:rPr>
        <w:t>Biotech</w:t>
      </w:r>
      <w:r w:rsidRPr="00094897">
        <w:t xml:space="preserve">, </w:t>
      </w:r>
      <w:proofErr w:type="spellStart"/>
      <w:r w:rsidRPr="004F2FB7">
        <w:rPr>
          <w:color w:val="D91B5B"/>
        </w:rPr>
        <w:t>Medtech</w:t>
      </w:r>
      <w:proofErr w:type="spellEnd"/>
      <w:r w:rsidRPr="004F2FB7">
        <w:rPr>
          <w:color w:val="D91B5B"/>
        </w:rPr>
        <w:t xml:space="preserve"> </w:t>
      </w:r>
      <w:r w:rsidRPr="00094897">
        <w:t xml:space="preserve">(DM et DMDIV), du </w:t>
      </w:r>
      <w:r w:rsidR="00271E5A">
        <w:rPr>
          <w:color w:val="D91B5B"/>
        </w:rPr>
        <w:t>diagnostic</w:t>
      </w:r>
      <w:r w:rsidRPr="00094897">
        <w:t xml:space="preserve">, et de la </w:t>
      </w:r>
      <w:r w:rsidRPr="004F2FB7">
        <w:rPr>
          <w:color w:val="D91B5B"/>
        </w:rPr>
        <w:t>e-santé</w:t>
      </w:r>
      <w:r w:rsidRPr="00094897">
        <w:t xml:space="preserve">, sont éligibles au programme d’Invest in </w:t>
      </w:r>
      <w:proofErr w:type="spellStart"/>
      <w:r w:rsidRPr="00094897">
        <w:t>Biomed</w:t>
      </w:r>
      <w:proofErr w:type="spellEnd"/>
      <w:r w:rsidRPr="00094897">
        <w:t xml:space="preserve">. </w:t>
      </w:r>
    </w:p>
    <w:p w14:paraId="32914E4C" w14:textId="6A0DFD84" w:rsidR="00EB7099" w:rsidRDefault="00EB7099" w:rsidP="00EB7099">
      <w:pPr>
        <w:pStyle w:val="6-TEXTE"/>
      </w:pPr>
      <w:r w:rsidRPr="00094897">
        <w:rPr>
          <w:bCs/>
        </w:rPr>
        <w:t>Le programme</w:t>
      </w:r>
      <w:r>
        <w:t xml:space="preserve"> vous permettra</w:t>
      </w:r>
      <w:r w:rsidR="00560F85" w:rsidRPr="00560F85">
        <w:rPr>
          <w:color w:val="D91B5B"/>
        </w:rPr>
        <w:t xml:space="preserve">, </w:t>
      </w:r>
      <w:r w:rsidR="00FE51DF">
        <w:rPr>
          <w:color w:val="D91B5B"/>
        </w:rPr>
        <w:t>de</w:t>
      </w:r>
      <w:r w:rsidRPr="00094897">
        <w:t xml:space="preserve"> </w:t>
      </w:r>
      <w:r w:rsidRPr="004F2FB7">
        <w:rPr>
          <w:color w:val="D91B5B"/>
        </w:rPr>
        <w:t xml:space="preserve">rencontrer </w:t>
      </w:r>
      <w:r w:rsidR="000463CD">
        <w:rPr>
          <w:color w:val="D91B5B"/>
        </w:rPr>
        <w:t>plusieurs investisseurs en un seul lieu, en une seule fois</w:t>
      </w:r>
      <w:r w:rsidR="00FE51DF" w:rsidRPr="00FE51DF">
        <w:rPr>
          <w:color w:val="D91B5B"/>
        </w:rPr>
        <w:t xml:space="preserve"> et </w:t>
      </w:r>
      <w:r w:rsidR="00FE51DF" w:rsidRPr="00326C0B">
        <w:rPr>
          <w:color w:val="D91B5B"/>
        </w:rPr>
        <w:t>de maxi</w:t>
      </w:r>
      <w:r w:rsidR="00FE51DF" w:rsidRPr="00560F85">
        <w:rPr>
          <w:color w:val="D91B5B"/>
        </w:rPr>
        <w:t>miser vos chances d’obtenir un financement</w:t>
      </w:r>
    </w:p>
    <w:p w14:paraId="0B757D7F" w14:textId="77777777" w:rsidR="00EB7099" w:rsidRDefault="00EB7099" w:rsidP="00EB7099">
      <w:pPr>
        <w:pStyle w:val="6-TEXTE"/>
      </w:pPr>
    </w:p>
    <w:p w14:paraId="355C3A58" w14:textId="77777777" w:rsidR="00FC6B3B" w:rsidRPr="00271E5A" w:rsidRDefault="00FC6B3B" w:rsidP="00EB7099">
      <w:pPr>
        <w:pStyle w:val="6-TEXTE"/>
        <w:rPr>
          <w:b/>
        </w:rPr>
      </w:pPr>
      <w:r w:rsidRPr="00271E5A">
        <w:rPr>
          <w:b/>
        </w:rPr>
        <w:t xml:space="preserve">Le programme Invest in </w:t>
      </w:r>
      <w:proofErr w:type="spellStart"/>
      <w:r w:rsidRPr="00271E5A">
        <w:rPr>
          <w:b/>
        </w:rPr>
        <w:t>Biomed</w:t>
      </w:r>
      <w:proofErr w:type="spellEnd"/>
      <w:r w:rsidRPr="00271E5A">
        <w:rPr>
          <w:b/>
        </w:rPr>
        <w:t xml:space="preserve"> se déroule en 3 étapes</w:t>
      </w:r>
      <w:r w:rsidRPr="00271E5A">
        <w:rPr>
          <w:rFonts w:ascii="Cambria" w:hAnsi="Cambria" w:cs="Cambria"/>
          <w:b/>
        </w:rPr>
        <w:t> </w:t>
      </w:r>
      <w:r w:rsidRPr="00271E5A">
        <w:rPr>
          <w:b/>
        </w:rPr>
        <w:t xml:space="preserve">: </w:t>
      </w:r>
    </w:p>
    <w:p w14:paraId="2E370734" w14:textId="77777777" w:rsidR="00B937A4" w:rsidRPr="00271E5A" w:rsidRDefault="00B937A4" w:rsidP="009E5691">
      <w:pPr>
        <w:pStyle w:val="6-TEXTE"/>
        <w:numPr>
          <w:ilvl w:val="0"/>
          <w:numId w:val="13"/>
        </w:numPr>
        <w:rPr>
          <w:b/>
          <w:u w:val="single"/>
        </w:rPr>
      </w:pPr>
      <w:r w:rsidRPr="00271E5A">
        <w:rPr>
          <w:b/>
          <w:u w:val="single"/>
        </w:rPr>
        <w:t>En amont</w:t>
      </w:r>
      <w:r w:rsidRPr="00271E5A">
        <w:rPr>
          <w:rFonts w:ascii="Cambria" w:hAnsi="Cambria" w:cs="Cambria"/>
          <w:b/>
          <w:u w:val="single"/>
        </w:rPr>
        <w:t> </w:t>
      </w:r>
    </w:p>
    <w:p w14:paraId="101C2970" w14:textId="3B15F0FE" w:rsidR="00C15A57" w:rsidRDefault="00C15A57" w:rsidP="00C15A57">
      <w:pPr>
        <w:pStyle w:val="6-TEXTE"/>
        <w:numPr>
          <w:ilvl w:val="0"/>
          <w:numId w:val="15"/>
        </w:numPr>
        <w:rPr>
          <w:rFonts w:eastAsia="Times New Roman" w:cs="Times New Roman"/>
          <w:szCs w:val="24"/>
          <w:lang w:eastAsia="fr-FR"/>
        </w:rPr>
      </w:pPr>
      <w:r>
        <w:rPr>
          <w:rFonts w:eastAsia="Times New Roman" w:cs="Times New Roman"/>
          <w:szCs w:val="24"/>
          <w:lang w:eastAsia="fr-FR"/>
        </w:rPr>
        <w:t xml:space="preserve">Une sélection </w:t>
      </w:r>
      <w:r w:rsidR="006F51A5">
        <w:rPr>
          <w:rFonts w:eastAsia="Times New Roman" w:cs="Times New Roman"/>
          <w:szCs w:val="24"/>
          <w:lang w:eastAsia="fr-FR"/>
        </w:rPr>
        <w:t>hautement compétitive</w:t>
      </w:r>
      <w:r>
        <w:rPr>
          <w:rFonts w:eastAsia="Times New Roman" w:cs="Times New Roman"/>
          <w:szCs w:val="24"/>
          <w:lang w:eastAsia="fr-FR"/>
        </w:rPr>
        <w:t xml:space="preserve"> des dossiers de candidatures par plusieurs phases de sélection mises en place (une présélection interne, et un passage</w:t>
      </w:r>
      <w:r w:rsidR="00AE5A25">
        <w:rPr>
          <w:rFonts w:eastAsia="Times New Roman" w:cs="Times New Roman"/>
          <w:szCs w:val="24"/>
          <w:lang w:eastAsia="fr-FR"/>
        </w:rPr>
        <w:t xml:space="preserve"> oral</w:t>
      </w:r>
      <w:r>
        <w:rPr>
          <w:rFonts w:eastAsia="Times New Roman" w:cs="Times New Roman"/>
          <w:szCs w:val="24"/>
          <w:lang w:eastAsia="fr-FR"/>
        </w:rPr>
        <w:t xml:space="preserve"> devant un comité d’experts </w:t>
      </w:r>
      <w:r w:rsidR="00BB7745">
        <w:rPr>
          <w:rFonts w:eastAsia="Times New Roman" w:cs="Times New Roman"/>
          <w:szCs w:val="24"/>
          <w:lang w:eastAsia="fr-FR"/>
        </w:rPr>
        <w:t xml:space="preserve">composé de </w:t>
      </w:r>
      <w:r w:rsidRPr="00C15A57">
        <w:rPr>
          <w:rFonts w:eastAsia="Times New Roman" w:cs="Times New Roman"/>
          <w:szCs w:val="24"/>
          <w:lang w:eastAsia="fr-FR"/>
        </w:rPr>
        <w:t>CEO de</w:t>
      </w:r>
      <w:r w:rsidR="00271E5A">
        <w:rPr>
          <w:rFonts w:eastAsia="Times New Roman" w:cs="Times New Roman"/>
          <w:szCs w:val="24"/>
          <w:lang w:eastAsia="fr-FR"/>
        </w:rPr>
        <w:t xml:space="preserve"> renom, Investisseurs, </w:t>
      </w:r>
      <w:proofErr w:type="spellStart"/>
      <w:r w:rsidR="00271E5A">
        <w:rPr>
          <w:rFonts w:eastAsia="Times New Roman" w:cs="Times New Roman"/>
          <w:szCs w:val="24"/>
          <w:lang w:eastAsia="fr-FR"/>
        </w:rPr>
        <w:t>Chairmen</w:t>
      </w:r>
      <w:proofErr w:type="spellEnd"/>
      <w:r w:rsidR="00271E5A">
        <w:rPr>
          <w:rFonts w:eastAsia="Times New Roman" w:cs="Times New Roman"/>
          <w:szCs w:val="24"/>
          <w:lang w:eastAsia="fr-FR"/>
        </w:rPr>
        <w:t xml:space="preserve">...). </w:t>
      </w:r>
    </w:p>
    <w:p w14:paraId="236E7579" w14:textId="77777777" w:rsidR="00C15A57" w:rsidRPr="00C15A57" w:rsidRDefault="00C15A57" w:rsidP="00C15A57">
      <w:pPr>
        <w:pStyle w:val="6-TEXTE"/>
        <w:numPr>
          <w:ilvl w:val="0"/>
          <w:numId w:val="15"/>
        </w:numPr>
        <w:rPr>
          <w:rFonts w:eastAsia="Times New Roman" w:cs="Times New Roman"/>
          <w:szCs w:val="24"/>
          <w:lang w:eastAsia="fr-FR"/>
        </w:rPr>
      </w:pPr>
      <w:r>
        <w:rPr>
          <w:rFonts w:eastAsia="Times New Roman" w:cs="Times New Roman"/>
          <w:szCs w:val="24"/>
          <w:lang w:eastAsia="fr-FR"/>
        </w:rPr>
        <w:t>Des r</w:t>
      </w:r>
      <w:r w:rsidRPr="00C15A57">
        <w:rPr>
          <w:rFonts w:eastAsia="Times New Roman" w:cs="Times New Roman"/>
          <w:szCs w:val="24"/>
          <w:lang w:eastAsia="fr-FR"/>
        </w:rPr>
        <w:t xml:space="preserve">etours argumentés </w:t>
      </w:r>
      <w:r>
        <w:rPr>
          <w:rFonts w:eastAsia="Times New Roman" w:cs="Times New Roman"/>
          <w:szCs w:val="24"/>
          <w:lang w:eastAsia="fr-FR"/>
        </w:rPr>
        <w:t xml:space="preserve">d’Eurobiomed et </w:t>
      </w:r>
      <w:r w:rsidRPr="00C15A57">
        <w:rPr>
          <w:rFonts w:eastAsia="Times New Roman" w:cs="Times New Roman"/>
          <w:szCs w:val="24"/>
          <w:lang w:eastAsia="fr-FR"/>
        </w:rPr>
        <w:t>de ce comité d’experts</w:t>
      </w:r>
      <w:r w:rsidR="00271E5A">
        <w:rPr>
          <w:rFonts w:eastAsia="Times New Roman" w:cs="Times New Roman"/>
          <w:szCs w:val="24"/>
          <w:lang w:eastAsia="fr-FR"/>
        </w:rPr>
        <w:t>.</w:t>
      </w:r>
    </w:p>
    <w:p w14:paraId="5F9D56E1" w14:textId="6AFEFEFA" w:rsidR="00C15A57" w:rsidRPr="00C15A57" w:rsidRDefault="00C15A57" w:rsidP="00C15A57">
      <w:pPr>
        <w:pStyle w:val="6-TEXTE"/>
        <w:numPr>
          <w:ilvl w:val="0"/>
          <w:numId w:val="15"/>
        </w:numPr>
        <w:rPr>
          <w:rFonts w:eastAsia="Times New Roman" w:cs="Times New Roman"/>
          <w:szCs w:val="24"/>
          <w:lang w:eastAsia="fr-FR"/>
        </w:rPr>
      </w:pPr>
      <w:r w:rsidRPr="00C15A57">
        <w:rPr>
          <w:rFonts w:eastAsia="Times New Roman" w:cs="Times New Roman"/>
          <w:szCs w:val="24"/>
          <w:lang w:eastAsia="fr-FR"/>
        </w:rPr>
        <w:t xml:space="preserve">Un accompagnement au pitch personnalisé </w:t>
      </w:r>
      <w:r>
        <w:rPr>
          <w:rFonts w:eastAsia="Times New Roman" w:cs="Times New Roman"/>
          <w:szCs w:val="24"/>
          <w:lang w:eastAsia="fr-FR"/>
        </w:rPr>
        <w:t xml:space="preserve">et individualisé </w:t>
      </w:r>
      <w:r w:rsidR="00DE59A0">
        <w:rPr>
          <w:rFonts w:eastAsia="Times New Roman" w:cs="Times New Roman"/>
          <w:szCs w:val="24"/>
          <w:lang w:eastAsia="fr-FR"/>
        </w:rPr>
        <w:t xml:space="preserve">réalisé </w:t>
      </w:r>
      <w:r w:rsidR="00C34E28">
        <w:rPr>
          <w:rFonts w:eastAsia="Times New Roman" w:cs="Times New Roman"/>
          <w:szCs w:val="24"/>
          <w:lang w:eastAsia="fr-FR"/>
        </w:rPr>
        <w:t xml:space="preserve">en interne </w:t>
      </w:r>
      <w:r w:rsidR="00DE59A0">
        <w:rPr>
          <w:rFonts w:eastAsia="Times New Roman" w:cs="Times New Roman"/>
          <w:szCs w:val="24"/>
          <w:lang w:eastAsia="fr-FR"/>
        </w:rPr>
        <w:t xml:space="preserve">par </w:t>
      </w:r>
      <w:r w:rsidR="00B32055">
        <w:rPr>
          <w:rFonts w:eastAsia="Times New Roman" w:cs="Times New Roman"/>
          <w:szCs w:val="24"/>
          <w:lang w:eastAsia="fr-FR"/>
        </w:rPr>
        <w:t xml:space="preserve">le pôle de compétitivité </w:t>
      </w:r>
      <w:r w:rsidR="00DE59A0">
        <w:rPr>
          <w:rFonts w:eastAsia="Times New Roman" w:cs="Times New Roman"/>
          <w:szCs w:val="24"/>
          <w:lang w:eastAsia="fr-FR"/>
        </w:rPr>
        <w:t xml:space="preserve">Eurobiomed </w:t>
      </w:r>
      <w:r w:rsidR="00C34E28">
        <w:rPr>
          <w:rFonts w:eastAsia="Times New Roman" w:cs="Times New Roman"/>
          <w:szCs w:val="24"/>
          <w:lang w:eastAsia="fr-FR"/>
        </w:rPr>
        <w:t>afin</w:t>
      </w:r>
      <w:r w:rsidRPr="00C15A57">
        <w:rPr>
          <w:rFonts w:eastAsia="Times New Roman" w:cs="Times New Roman"/>
          <w:szCs w:val="24"/>
          <w:lang w:eastAsia="fr-FR"/>
        </w:rPr>
        <w:t xml:space="preserve"> </w:t>
      </w:r>
      <w:r w:rsidR="00C34E28">
        <w:rPr>
          <w:rFonts w:eastAsia="Times New Roman" w:cs="Times New Roman"/>
          <w:szCs w:val="24"/>
          <w:lang w:eastAsia="fr-FR"/>
        </w:rPr>
        <w:t>d’</w:t>
      </w:r>
      <w:r w:rsidRPr="00C15A57">
        <w:rPr>
          <w:rFonts w:eastAsia="Times New Roman" w:cs="Times New Roman"/>
          <w:szCs w:val="24"/>
          <w:lang w:eastAsia="fr-FR"/>
        </w:rPr>
        <w:t>optimiser votre présentation et renforcer votre capacité à convaincre les investisseurs</w:t>
      </w:r>
      <w:r w:rsidR="00271E5A">
        <w:rPr>
          <w:rFonts w:eastAsia="Times New Roman" w:cs="Times New Roman"/>
          <w:szCs w:val="24"/>
          <w:lang w:eastAsia="fr-FR"/>
        </w:rPr>
        <w:t>.</w:t>
      </w:r>
    </w:p>
    <w:p w14:paraId="321AF139" w14:textId="77777777" w:rsidR="009E5691" w:rsidRDefault="009E5691" w:rsidP="009E5691">
      <w:pPr>
        <w:pStyle w:val="6-TEXTE"/>
      </w:pPr>
    </w:p>
    <w:p w14:paraId="4EA4D85F" w14:textId="77777777" w:rsidR="00B937A4" w:rsidRPr="00271E5A" w:rsidRDefault="00B937A4" w:rsidP="009E5691">
      <w:pPr>
        <w:pStyle w:val="6-TEXTE"/>
        <w:numPr>
          <w:ilvl w:val="0"/>
          <w:numId w:val="13"/>
        </w:numPr>
        <w:rPr>
          <w:b/>
          <w:u w:val="single"/>
        </w:rPr>
      </w:pPr>
      <w:r w:rsidRPr="00271E5A">
        <w:rPr>
          <w:b/>
          <w:u w:val="single"/>
        </w:rPr>
        <w:t>Le jour J</w:t>
      </w:r>
      <w:r w:rsidRPr="00271E5A">
        <w:rPr>
          <w:rFonts w:ascii="Cambria" w:hAnsi="Cambria" w:cs="Cambria"/>
          <w:b/>
          <w:u w:val="single"/>
        </w:rPr>
        <w:t> </w:t>
      </w:r>
    </w:p>
    <w:p w14:paraId="250D84FD" w14:textId="77777777" w:rsidR="00B937A4" w:rsidRPr="00B937A4" w:rsidRDefault="00B937A4" w:rsidP="00B937A4">
      <w:pPr>
        <w:pStyle w:val="6-TEXTE"/>
        <w:numPr>
          <w:ilvl w:val="0"/>
          <w:numId w:val="10"/>
        </w:numPr>
      </w:pPr>
      <w:r w:rsidRPr="00B937A4">
        <w:t>Un évènement entièrement en présentiel</w:t>
      </w:r>
      <w:r w:rsidR="00427033">
        <w:t xml:space="preserve"> afin de favoriser les échanges et les moments de networking</w:t>
      </w:r>
      <w:r w:rsidR="00271E5A">
        <w:t>.</w:t>
      </w:r>
    </w:p>
    <w:p w14:paraId="12B39489" w14:textId="77777777" w:rsidR="00B937A4" w:rsidRPr="00B937A4" w:rsidRDefault="00FC6B3B" w:rsidP="00B937A4">
      <w:pPr>
        <w:pStyle w:val="6-TEXTE"/>
        <w:numPr>
          <w:ilvl w:val="0"/>
          <w:numId w:val="10"/>
        </w:numPr>
      </w:pPr>
      <w:r>
        <w:t xml:space="preserve">De nombreux </w:t>
      </w:r>
      <w:r w:rsidR="00B937A4" w:rsidRPr="00B937A4">
        <w:t xml:space="preserve">fonds d’investissement représentés : </w:t>
      </w:r>
    </w:p>
    <w:p w14:paraId="0E560F35" w14:textId="77777777" w:rsidR="00B937A4" w:rsidRPr="00397568" w:rsidRDefault="00B937A4" w:rsidP="00B937A4">
      <w:pPr>
        <w:pStyle w:val="6-TEXTE"/>
        <w:numPr>
          <w:ilvl w:val="1"/>
          <w:numId w:val="10"/>
        </w:numPr>
        <w:rPr>
          <w:lang w:val="en-US"/>
        </w:rPr>
      </w:pPr>
      <w:r w:rsidRPr="00397568">
        <w:rPr>
          <w:lang w:val="en-US"/>
        </w:rPr>
        <w:t xml:space="preserve">Business angels </w:t>
      </w:r>
      <w:proofErr w:type="spellStart"/>
      <w:r w:rsidR="00397568" w:rsidRPr="00397568">
        <w:rPr>
          <w:lang w:val="en-US"/>
        </w:rPr>
        <w:t>professionnels</w:t>
      </w:r>
      <w:proofErr w:type="spellEnd"/>
      <w:r w:rsidR="00397568" w:rsidRPr="00397568">
        <w:rPr>
          <w:lang w:val="en-US"/>
        </w:rPr>
        <w:t xml:space="preserve"> </w:t>
      </w:r>
      <w:r w:rsidRPr="00397568">
        <w:rPr>
          <w:lang w:val="en-US"/>
        </w:rPr>
        <w:t>&amp; Family offices</w:t>
      </w:r>
    </w:p>
    <w:p w14:paraId="16922A04" w14:textId="77777777" w:rsidR="00B937A4" w:rsidRPr="00B937A4" w:rsidRDefault="00B937A4" w:rsidP="00B937A4">
      <w:pPr>
        <w:pStyle w:val="6-TEXTE"/>
        <w:numPr>
          <w:ilvl w:val="1"/>
          <w:numId w:val="10"/>
        </w:numPr>
      </w:pPr>
      <w:r w:rsidRPr="00B937A4">
        <w:t>Fonds d’amorçage</w:t>
      </w:r>
    </w:p>
    <w:p w14:paraId="0062930E" w14:textId="77777777" w:rsidR="00B937A4" w:rsidRPr="00B937A4" w:rsidRDefault="00711F3D" w:rsidP="00B937A4">
      <w:pPr>
        <w:pStyle w:val="6-TEXTE"/>
        <w:numPr>
          <w:ilvl w:val="1"/>
          <w:numId w:val="10"/>
        </w:numPr>
      </w:pPr>
      <w:r>
        <w:t>Capital-risque régional, national, E</w:t>
      </w:r>
      <w:r w:rsidR="00B937A4" w:rsidRPr="00B937A4">
        <w:t>uropéen</w:t>
      </w:r>
    </w:p>
    <w:p w14:paraId="60B02B05" w14:textId="77777777" w:rsidR="00B937A4" w:rsidRPr="00B937A4" w:rsidRDefault="00B937A4" w:rsidP="00B937A4">
      <w:pPr>
        <w:pStyle w:val="6-TEXTE"/>
        <w:numPr>
          <w:ilvl w:val="1"/>
          <w:numId w:val="10"/>
        </w:numPr>
      </w:pPr>
      <w:proofErr w:type="spellStart"/>
      <w:r w:rsidRPr="00B937A4">
        <w:t>Corporate</w:t>
      </w:r>
      <w:proofErr w:type="spellEnd"/>
      <w:r w:rsidRPr="00B937A4">
        <w:t xml:space="preserve"> venture</w:t>
      </w:r>
    </w:p>
    <w:p w14:paraId="616F3BBA" w14:textId="77777777" w:rsidR="00447362" w:rsidRPr="00B937A4" w:rsidRDefault="00B937A4" w:rsidP="00305C27">
      <w:pPr>
        <w:pStyle w:val="6-TEXTE"/>
        <w:numPr>
          <w:ilvl w:val="1"/>
          <w:numId w:val="10"/>
        </w:numPr>
      </w:pPr>
      <w:r w:rsidRPr="00B937A4">
        <w:t>Capital-développement</w:t>
      </w:r>
    </w:p>
    <w:p w14:paraId="03533FCA" w14:textId="77777777" w:rsidR="00B937A4" w:rsidRDefault="00B937A4" w:rsidP="00EB7099">
      <w:pPr>
        <w:pStyle w:val="6-TEXTE"/>
      </w:pPr>
    </w:p>
    <w:p w14:paraId="2BC2ED78" w14:textId="77777777" w:rsidR="00B937A4" w:rsidRPr="00271E5A" w:rsidRDefault="009E5691" w:rsidP="009E5691">
      <w:pPr>
        <w:pStyle w:val="6-TEXTE"/>
        <w:numPr>
          <w:ilvl w:val="0"/>
          <w:numId w:val="13"/>
        </w:numPr>
        <w:rPr>
          <w:b/>
          <w:u w:val="single"/>
        </w:rPr>
      </w:pPr>
      <w:r w:rsidRPr="00271E5A">
        <w:rPr>
          <w:b/>
          <w:u w:val="single"/>
        </w:rPr>
        <w:t>P</w:t>
      </w:r>
      <w:r w:rsidR="00B937A4" w:rsidRPr="00271E5A">
        <w:rPr>
          <w:b/>
          <w:u w:val="single"/>
        </w:rPr>
        <w:t>ost-évènement</w:t>
      </w:r>
      <w:r w:rsidR="00B937A4" w:rsidRPr="00271E5A">
        <w:rPr>
          <w:rFonts w:ascii="Cambria" w:hAnsi="Cambria" w:cs="Cambria"/>
          <w:b/>
          <w:u w:val="single"/>
        </w:rPr>
        <w:t> </w:t>
      </w:r>
    </w:p>
    <w:p w14:paraId="701CDA34" w14:textId="052795AD" w:rsidR="00CC079A" w:rsidRDefault="00CC079A" w:rsidP="00CC079A">
      <w:pPr>
        <w:pStyle w:val="6-TEXTE"/>
        <w:numPr>
          <w:ilvl w:val="0"/>
          <w:numId w:val="16"/>
        </w:numPr>
      </w:pPr>
      <w:r>
        <w:t xml:space="preserve">Un suivi assuré sur une durée de 12 mois pour les entreprises ayant </w:t>
      </w:r>
      <w:r w:rsidR="00271E5A">
        <w:t xml:space="preserve">bénéficié de l’accompagnement. </w:t>
      </w:r>
    </w:p>
    <w:p w14:paraId="1DEBE3EB" w14:textId="0777DF9F" w:rsidR="00397568" w:rsidRDefault="00CC079A" w:rsidP="00CC079A">
      <w:pPr>
        <w:pStyle w:val="6-TEXTE"/>
        <w:numPr>
          <w:ilvl w:val="0"/>
          <w:numId w:val="16"/>
        </w:numPr>
      </w:pPr>
      <w:r>
        <w:t xml:space="preserve">Eurobiomed propose </w:t>
      </w:r>
      <w:r w:rsidR="00397568">
        <w:t xml:space="preserve">à ses membres </w:t>
      </w:r>
      <w:r>
        <w:t>une prestation</w:t>
      </w:r>
      <w:r w:rsidR="008F34EE">
        <w:t xml:space="preserve"> optionnelle</w:t>
      </w:r>
      <w:r>
        <w:t xml:space="preserve"> d’accompagnement à la </w:t>
      </w:r>
      <w:r w:rsidR="00397568">
        <w:t xml:space="preserve">préparation de sa </w:t>
      </w:r>
      <w:r>
        <w:t>levée de fonds (sur devis)</w:t>
      </w:r>
      <w:r w:rsidR="00271E5A">
        <w:t>.</w:t>
      </w:r>
    </w:p>
    <w:p w14:paraId="1E6912FB" w14:textId="71EB726F" w:rsidR="00686E87" w:rsidRDefault="00686E87" w:rsidP="00EB7099">
      <w:pPr>
        <w:pStyle w:val="6-TEXTE"/>
      </w:pPr>
    </w:p>
    <w:p w14:paraId="7091FA04" w14:textId="77777777" w:rsidR="00B32055" w:rsidRDefault="00B32055" w:rsidP="00EB7099">
      <w:pPr>
        <w:pStyle w:val="6-TEXTE"/>
      </w:pPr>
    </w:p>
    <w:p w14:paraId="4009FB41" w14:textId="77777777" w:rsidR="00176B43" w:rsidRDefault="00176B43" w:rsidP="00EB7099">
      <w:pPr>
        <w:pStyle w:val="1-GROSTITRE"/>
      </w:pPr>
      <w:r>
        <w:lastRenderedPageBreak/>
        <w:t xml:space="preserve">Les critères de sélection </w:t>
      </w:r>
    </w:p>
    <w:p w14:paraId="59F8BECF" w14:textId="77777777" w:rsidR="00176B43" w:rsidRDefault="001069EF" w:rsidP="00176B43">
      <w:pPr>
        <w:pStyle w:val="6-TEXTE"/>
      </w:pPr>
      <w:r>
        <w:t>Sont éligibles à ce programme</w:t>
      </w:r>
      <w:r>
        <w:rPr>
          <w:rFonts w:ascii="Cambria" w:hAnsi="Cambria" w:cs="Cambria"/>
        </w:rPr>
        <w:t> </w:t>
      </w:r>
      <w:r>
        <w:t xml:space="preserve">: </w:t>
      </w:r>
    </w:p>
    <w:p w14:paraId="36BCEF01" w14:textId="36D844E4" w:rsidR="001069EF" w:rsidRPr="00EB7099" w:rsidRDefault="0007334F" w:rsidP="001069EF">
      <w:pPr>
        <w:pStyle w:val="6-TEXTE"/>
        <w:numPr>
          <w:ilvl w:val="0"/>
          <w:numId w:val="17"/>
        </w:numPr>
      </w:pPr>
      <w:r>
        <w:t>L</w:t>
      </w:r>
      <w:r w:rsidR="001069EF" w:rsidRPr="00EB7099">
        <w:t>es start-up</w:t>
      </w:r>
      <w:r w:rsidR="00E95864">
        <w:t>s</w:t>
      </w:r>
      <w:r w:rsidR="001069EF" w:rsidRPr="00EB7099">
        <w:t xml:space="preserve"> ou TPE/PME couvrant les domaines :</w:t>
      </w:r>
    </w:p>
    <w:p w14:paraId="0929D11C" w14:textId="77777777" w:rsidR="001069EF" w:rsidRPr="008D7C75" w:rsidRDefault="001069EF" w:rsidP="001069EF">
      <w:pPr>
        <w:pStyle w:val="6-TEXTE"/>
        <w:numPr>
          <w:ilvl w:val="1"/>
          <w:numId w:val="17"/>
        </w:numPr>
        <w:rPr>
          <w:color w:val="D91B5B"/>
        </w:rPr>
      </w:pPr>
      <w:r w:rsidRPr="008D7C75">
        <w:rPr>
          <w:color w:val="D91B5B"/>
        </w:rPr>
        <w:t>Biotechnologie</w:t>
      </w:r>
    </w:p>
    <w:p w14:paraId="2447C730" w14:textId="0F0823D5" w:rsidR="001069EF" w:rsidRPr="008D7C75" w:rsidRDefault="001069EF" w:rsidP="001069EF">
      <w:pPr>
        <w:pStyle w:val="6-TEXTE"/>
        <w:numPr>
          <w:ilvl w:val="1"/>
          <w:numId w:val="17"/>
        </w:numPr>
        <w:rPr>
          <w:color w:val="D91B5B"/>
        </w:rPr>
      </w:pPr>
      <w:r w:rsidRPr="008D7C75">
        <w:rPr>
          <w:color w:val="D91B5B"/>
        </w:rPr>
        <w:t>Diagnosti</w:t>
      </w:r>
      <w:r w:rsidR="008F34EE">
        <w:rPr>
          <w:color w:val="D91B5B"/>
        </w:rPr>
        <w:t>c</w:t>
      </w:r>
    </w:p>
    <w:p w14:paraId="70B12FC3" w14:textId="77777777" w:rsidR="001069EF" w:rsidRPr="008D7C75" w:rsidRDefault="001069EF" w:rsidP="001069EF">
      <w:pPr>
        <w:pStyle w:val="6-TEXTE"/>
        <w:numPr>
          <w:ilvl w:val="1"/>
          <w:numId w:val="17"/>
        </w:numPr>
        <w:rPr>
          <w:color w:val="D91B5B"/>
        </w:rPr>
      </w:pPr>
      <w:r w:rsidRPr="008D7C75">
        <w:rPr>
          <w:color w:val="D91B5B"/>
        </w:rPr>
        <w:t>Dispositif mé</w:t>
      </w:r>
      <w:r w:rsidRPr="00BE321C">
        <w:rPr>
          <w:color w:val="D91B5B"/>
        </w:rPr>
        <w:t>dical</w:t>
      </w:r>
    </w:p>
    <w:p w14:paraId="588235F0" w14:textId="77777777" w:rsidR="001069EF" w:rsidRDefault="001069EF" w:rsidP="001069EF">
      <w:pPr>
        <w:pStyle w:val="6-TEXTE"/>
        <w:numPr>
          <w:ilvl w:val="1"/>
          <w:numId w:val="17"/>
        </w:numPr>
      </w:pPr>
      <w:r w:rsidRPr="008D7C75">
        <w:rPr>
          <w:color w:val="D91B5B"/>
        </w:rPr>
        <w:t>E-santé</w:t>
      </w:r>
    </w:p>
    <w:p w14:paraId="165C19D2" w14:textId="31CEB9A1" w:rsidR="001069EF" w:rsidRPr="00397568" w:rsidRDefault="00397568" w:rsidP="00D6595D">
      <w:pPr>
        <w:pStyle w:val="6-TEXTE"/>
        <w:numPr>
          <w:ilvl w:val="0"/>
          <w:numId w:val="17"/>
        </w:numPr>
      </w:pPr>
      <w:r>
        <w:t>Cherchant à lever</w:t>
      </w:r>
      <w:r w:rsidR="00C81863">
        <w:t xml:space="preserve"> entre</w:t>
      </w:r>
      <w:r>
        <w:t xml:space="preserve"> </w:t>
      </w:r>
      <w:r w:rsidR="00447362" w:rsidRPr="00397568">
        <w:rPr>
          <w:color w:val="D91B5B"/>
        </w:rPr>
        <w:t>500 K€</w:t>
      </w:r>
      <w:r w:rsidR="00C81863">
        <w:rPr>
          <w:color w:val="D91B5B"/>
        </w:rPr>
        <w:t xml:space="preserve"> et 5M€</w:t>
      </w:r>
    </w:p>
    <w:p w14:paraId="66575AC3" w14:textId="77777777" w:rsidR="00397568" w:rsidRDefault="00397568" w:rsidP="00397568">
      <w:pPr>
        <w:pStyle w:val="6-TEXTE"/>
      </w:pPr>
    </w:p>
    <w:p w14:paraId="4041E400" w14:textId="7C024981" w:rsidR="00397568" w:rsidRDefault="0007334F" w:rsidP="00176B43">
      <w:pPr>
        <w:pStyle w:val="6-TEXTE"/>
      </w:pPr>
      <w:r w:rsidRPr="0007334F">
        <w:t xml:space="preserve">Les entreprises </w:t>
      </w:r>
      <w:r w:rsidR="00946C1E">
        <w:t xml:space="preserve">candidates doivent être </w:t>
      </w:r>
      <w:r w:rsidRPr="0007334F">
        <w:t xml:space="preserve">adhérentes </w:t>
      </w:r>
      <w:r w:rsidR="00B32055">
        <w:t>du pôle</w:t>
      </w:r>
      <w:r w:rsidR="008F34EE">
        <w:t xml:space="preserve"> à jour de cotisation lors du dépôt du dossier.</w:t>
      </w:r>
      <w:r w:rsidRPr="0007334F">
        <w:t xml:space="preserve"> Leur demande </w:t>
      </w:r>
      <w:r w:rsidR="00397568">
        <w:t xml:space="preserve">d’adhésion pourra être réalisée </w:t>
      </w:r>
      <w:r w:rsidRPr="0007334F">
        <w:t>via le formulaire en ligne disponible</w:t>
      </w:r>
      <w:r w:rsidR="00B32055">
        <w:t xml:space="preserve"> </w:t>
      </w:r>
      <w:r w:rsidR="00397568">
        <w:t xml:space="preserve">juste </w:t>
      </w:r>
      <w:hyperlink r:id="rId13" w:history="1">
        <w:r w:rsidR="00397568" w:rsidRPr="00397568">
          <w:rPr>
            <w:rStyle w:val="Lienhypertexte"/>
          </w:rPr>
          <w:t>ici</w:t>
        </w:r>
      </w:hyperlink>
      <w:r w:rsidR="00397568">
        <w:t xml:space="preserve">. </w:t>
      </w:r>
    </w:p>
    <w:p w14:paraId="0A7755CB" w14:textId="3CDB83B1" w:rsidR="0007334F" w:rsidRDefault="0007334F" w:rsidP="00176B43">
      <w:pPr>
        <w:pStyle w:val="6-TEXTE"/>
      </w:pPr>
    </w:p>
    <w:p w14:paraId="1F22F7C2" w14:textId="77777777" w:rsidR="00EB7099" w:rsidRDefault="00EB7099" w:rsidP="004965B2">
      <w:pPr>
        <w:pStyle w:val="1-GROSTITRE"/>
      </w:pPr>
      <w:r>
        <w:t xml:space="preserve">La candidature </w:t>
      </w:r>
    </w:p>
    <w:p w14:paraId="1B878AFF" w14:textId="77777777" w:rsidR="00760A10" w:rsidRDefault="00760A10" w:rsidP="00EB7099">
      <w:pPr>
        <w:pStyle w:val="6-TEXTE"/>
      </w:pPr>
      <w:r>
        <w:t>Le</w:t>
      </w:r>
      <w:r w:rsidR="0034411F">
        <w:t>s</w:t>
      </w:r>
      <w:r>
        <w:t xml:space="preserve"> dossier</w:t>
      </w:r>
      <w:r w:rsidR="0034411F">
        <w:t>s</w:t>
      </w:r>
      <w:r>
        <w:t xml:space="preserve"> de candidature </w:t>
      </w:r>
      <w:r w:rsidR="0034411F">
        <w:t xml:space="preserve">doivent </w:t>
      </w:r>
      <w:r>
        <w:t>comporte</w:t>
      </w:r>
      <w:r w:rsidR="0034411F">
        <w:t>r</w:t>
      </w:r>
      <w:r>
        <w:rPr>
          <w:rFonts w:ascii="Cambria" w:hAnsi="Cambria" w:cs="Cambria"/>
        </w:rPr>
        <w:t> </w:t>
      </w:r>
      <w:r>
        <w:t xml:space="preserve">: </w:t>
      </w:r>
    </w:p>
    <w:p w14:paraId="39EC10FC" w14:textId="32D074EC" w:rsidR="00760A10" w:rsidRPr="005F760B" w:rsidRDefault="00760A10" w:rsidP="00760A10">
      <w:pPr>
        <w:pStyle w:val="6-TEXTE"/>
        <w:numPr>
          <w:ilvl w:val="0"/>
          <w:numId w:val="18"/>
        </w:numPr>
      </w:pPr>
      <w:r w:rsidRPr="005F760B">
        <w:t xml:space="preserve">Un pitch deck </w:t>
      </w:r>
      <w:r w:rsidR="008F34EE" w:rsidRPr="005F760B">
        <w:t>(de</w:t>
      </w:r>
      <w:r w:rsidR="007613F9" w:rsidRPr="005F760B">
        <w:t xml:space="preserve"> </w:t>
      </w:r>
      <w:r w:rsidR="006E2280" w:rsidRPr="005F760B">
        <w:t>15 slides max</w:t>
      </w:r>
      <w:r w:rsidR="006E2280">
        <w:t>ima</w:t>
      </w:r>
      <w:r w:rsidR="008F34EE" w:rsidRPr="005F760B">
        <w:t xml:space="preserve"> comprenant à minima les informations relatives à la technologie, au marché de l’entreprise, la présentation de son équipe, son plan de développement, les financements déjà mobilisés et ceux recherchés</w:t>
      </w:r>
      <w:r w:rsidR="005F760B" w:rsidRPr="005F760B">
        <w:t xml:space="preserve"> dans le cadre de la levée de fonds</w:t>
      </w:r>
      <w:r w:rsidR="008F34EE" w:rsidRPr="005F760B">
        <w:t>, les informations financières nécessaires à l’évaluation préalable du dossier)</w:t>
      </w:r>
    </w:p>
    <w:p w14:paraId="30545DCD" w14:textId="24C744E2" w:rsidR="00760A10" w:rsidRDefault="00706EE9" w:rsidP="00760A10">
      <w:pPr>
        <w:pStyle w:val="6-TEXTE"/>
        <w:numPr>
          <w:ilvl w:val="0"/>
          <w:numId w:val="18"/>
        </w:numPr>
      </w:pPr>
      <w:r>
        <w:t xml:space="preserve">Une fiche </w:t>
      </w:r>
      <w:r w:rsidR="00C34E28">
        <w:t xml:space="preserve">identité </w:t>
      </w:r>
      <w:r w:rsidR="00686E87">
        <w:t xml:space="preserve">complète </w:t>
      </w:r>
      <w:r w:rsidR="00C34E28">
        <w:t>(cf. annexe</w:t>
      </w:r>
      <w:r w:rsidR="00760A10">
        <w:t xml:space="preserve">) </w:t>
      </w:r>
    </w:p>
    <w:p w14:paraId="2F9F5B8A" w14:textId="77777777" w:rsidR="00EB36AC" w:rsidRDefault="00EB36AC" w:rsidP="00EB36AC">
      <w:pPr>
        <w:pStyle w:val="6-TEXTE"/>
      </w:pPr>
    </w:p>
    <w:p w14:paraId="0F877D5A" w14:textId="0CC4FA54" w:rsidR="00760A10" w:rsidRDefault="00EB36AC" w:rsidP="00EB7099">
      <w:pPr>
        <w:pStyle w:val="6-TEXTE"/>
      </w:pPr>
      <w:r>
        <w:t xml:space="preserve">Les </w:t>
      </w:r>
      <w:r w:rsidRPr="00EB36AC">
        <w:rPr>
          <w:rStyle w:val="lev"/>
          <w:color w:val="D91B5B"/>
        </w:rPr>
        <w:t xml:space="preserve">candidatures sont ouvertes et gratuites </w:t>
      </w:r>
      <w:r>
        <w:t xml:space="preserve">pour toutes les entreprises du territoire Français, vous pouvez dès à présent candidater et ce jusqu’au </w:t>
      </w:r>
      <w:r w:rsidR="003D350D">
        <w:rPr>
          <w:rStyle w:val="lev"/>
          <w:color w:val="D91B5B"/>
          <w:u w:val="single"/>
        </w:rPr>
        <w:t>Vendredi 02 Février</w:t>
      </w:r>
      <w:r w:rsidRPr="00EB36AC">
        <w:rPr>
          <w:rStyle w:val="lev"/>
          <w:color w:val="D91B5B"/>
          <w:u w:val="single"/>
        </w:rPr>
        <w:t xml:space="preserve"> 18h00</w:t>
      </w:r>
      <w:r>
        <w:t>.</w:t>
      </w:r>
    </w:p>
    <w:p w14:paraId="5BE08C5B" w14:textId="77777777" w:rsidR="00760A10" w:rsidRDefault="00760A10" w:rsidP="00EB7099">
      <w:pPr>
        <w:pStyle w:val="6-TEXTE"/>
      </w:pPr>
      <w:r>
        <w:t xml:space="preserve">Les dossiers de candidatures sont attendus par retour de ce mail. </w:t>
      </w:r>
    </w:p>
    <w:p w14:paraId="507574C5" w14:textId="77777777" w:rsidR="00760A10" w:rsidRDefault="00760A10" w:rsidP="00EB7099">
      <w:pPr>
        <w:pStyle w:val="6-TEXTE"/>
      </w:pPr>
    </w:p>
    <w:p w14:paraId="450D911E" w14:textId="77777777" w:rsidR="0067637E" w:rsidRDefault="0067637E" w:rsidP="00EB7099">
      <w:pPr>
        <w:pStyle w:val="6-TEXTE"/>
      </w:pPr>
      <w:r w:rsidRPr="0067637E">
        <w:rPr>
          <w:color w:val="FF0000"/>
        </w:rPr>
        <w:t>ATTENTION</w:t>
      </w:r>
      <w:r w:rsidRPr="0067637E">
        <w:rPr>
          <w:rFonts w:ascii="Cambria" w:hAnsi="Cambria" w:cs="Cambria"/>
          <w:color w:val="FF0000"/>
        </w:rPr>
        <w:t> </w:t>
      </w:r>
      <w:r w:rsidR="00397568">
        <w:t>: Seul</w:t>
      </w:r>
      <w:r>
        <w:t xml:space="preserve">s les dossiers complets seront étudiés. </w:t>
      </w:r>
    </w:p>
    <w:p w14:paraId="348506CA" w14:textId="77777777" w:rsidR="00356FCF" w:rsidRDefault="00356FCF" w:rsidP="00356FCF">
      <w:pPr>
        <w:pStyle w:val="6-TEXTE"/>
      </w:pPr>
      <w:r w:rsidRPr="00356FCF">
        <w:rPr>
          <w:color w:val="FF0000"/>
        </w:rPr>
        <w:t xml:space="preserve">ATTENTION </w:t>
      </w:r>
      <w:r w:rsidR="00FD766A">
        <w:t>: L</w:t>
      </w:r>
      <w:r>
        <w:t xml:space="preserve">es informations communiquées dans le dossier, tout comme celles communiquées dans vos présentations ou </w:t>
      </w:r>
      <w:proofErr w:type="spellStart"/>
      <w:r>
        <w:t>pitchs</w:t>
      </w:r>
      <w:proofErr w:type="spellEnd"/>
      <w:r>
        <w:t xml:space="preserve">, ne doivent pas relever du domaine de la confidentialité de votre entreprise ou de votre projet. Avec votre accord, ces informations pourront être réutilisées pour être publiées dans les outils de communication, ou être diffusées à l’ensemble des participants </w:t>
      </w:r>
      <w:r w:rsidR="00C34E28">
        <w:t>de la j</w:t>
      </w:r>
      <w:r w:rsidR="00FF7B6B">
        <w:t xml:space="preserve">ournée Invest in </w:t>
      </w:r>
      <w:proofErr w:type="spellStart"/>
      <w:r w:rsidR="00FF7B6B">
        <w:t>Biomed</w:t>
      </w:r>
      <w:proofErr w:type="spellEnd"/>
      <w:r w:rsidR="00FF7B6B">
        <w:t xml:space="preserve"> 2023</w:t>
      </w:r>
      <w:r>
        <w:t>.</w:t>
      </w:r>
    </w:p>
    <w:p w14:paraId="6E623385" w14:textId="780D0F47" w:rsidR="00356FCF" w:rsidRDefault="00356FCF" w:rsidP="00356FCF">
      <w:pPr>
        <w:pStyle w:val="6-TEXTE"/>
      </w:pPr>
      <w:r>
        <w:t>Il relève de votre responsabilité de remplir les champs que vous jugerez être communicables. Nous avons besoin de mieux connaitre votre activité ainsi que votre projet de levée de fonds afin de nous assurer que votre demande de présentation corresponde bien aux attentes de cette journée.</w:t>
      </w:r>
    </w:p>
    <w:p w14:paraId="28100277" w14:textId="5DBF5151" w:rsidR="00B32055" w:rsidRDefault="00B32055" w:rsidP="00356FCF">
      <w:pPr>
        <w:pStyle w:val="6-TEXTE"/>
      </w:pPr>
    </w:p>
    <w:p w14:paraId="43B36044" w14:textId="77777777" w:rsidR="00A04484" w:rsidRDefault="00A04484" w:rsidP="00356FCF">
      <w:pPr>
        <w:pStyle w:val="6-TEXTE"/>
      </w:pPr>
    </w:p>
    <w:p w14:paraId="0F9F65FF" w14:textId="77777777" w:rsidR="00B32055" w:rsidRDefault="00B32055" w:rsidP="00356FCF">
      <w:pPr>
        <w:pStyle w:val="6-TEXTE"/>
      </w:pPr>
    </w:p>
    <w:p w14:paraId="485F61BD" w14:textId="77777777" w:rsidR="00EB7099" w:rsidRDefault="00EB7099" w:rsidP="00EB7099">
      <w:pPr>
        <w:pStyle w:val="1-GROSTITRE"/>
      </w:pPr>
      <w:r>
        <w:lastRenderedPageBreak/>
        <w:t xml:space="preserve">La procédure de sélection </w:t>
      </w:r>
    </w:p>
    <w:p w14:paraId="0E356335" w14:textId="77777777" w:rsidR="00EB7099" w:rsidRDefault="00EB7099" w:rsidP="00EB7099">
      <w:pPr>
        <w:pStyle w:val="6-TEXTE"/>
        <w:ind w:firstLine="360"/>
      </w:pPr>
      <w:r w:rsidRPr="00DE4C85">
        <w:t xml:space="preserve">Invest in </w:t>
      </w:r>
      <w:proofErr w:type="spellStart"/>
      <w:r w:rsidRPr="00DE4C85">
        <w:t>Biomed</w:t>
      </w:r>
      <w:proofErr w:type="spellEnd"/>
      <w:r w:rsidRPr="00DE4C85">
        <w:t xml:space="preserve"> étant un programme d’excellence, deux phases de sélection ont été mises en place. </w:t>
      </w:r>
    </w:p>
    <w:p w14:paraId="312BB009" w14:textId="076F80F5" w:rsidR="00EB7099" w:rsidRPr="00E15DDC" w:rsidRDefault="00EB7099" w:rsidP="00EB7099">
      <w:pPr>
        <w:pStyle w:val="6-TEXTE"/>
        <w:numPr>
          <w:ilvl w:val="0"/>
          <w:numId w:val="5"/>
        </w:numPr>
      </w:pPr>
      <w:r w:rsidRPr="00E15DDC">
        <w:rPr>
          <w:b/>
        </w:rPr>
        <w:t>Par les équipes d’Eurobiomed</w:t>
      </w:r>
      <w:r w:rsidR="00B32055">
        <w:rPr>
          <w:b/>
        </w:rPr>
        <w:t xml:space="preserve"> </w:t>
      </w:r>
      <w:r w:rsidRPr="00E15DDC">
        <w:t>: parmi l’ensemble des candidatures reçue</w:t>
      </w:r>
      <w:r w:rsidR="00E9059E" w:rsidRPr="00E15DDC">
        <w:t xml:space="preserve">s, les équipes réaliseront </w:t>
      </w:r>
      <w:r w:rsidRPr="00E15DDC">
        <w:t>une pré-sélection des meilleurs dossiers</w:t>
      </w:r>
      <w:r w:rsidR="008F34EE" w:rsidRPr="00E15DDC">
        <w:t xml:space="preserve">. </w:t>
      </w:r>
    </w:p>
    <w:p w14:paraId="740D238E" w14:textId="77777777" w:rsidR="00EB7099" w:rsidRDefault="00EB7099" w:rsidP="00EB7099">
      <w:pPr>
        <w:pStyle w:val="6-TEXTE"/>
        <w:ind w:left="720"/>
      </w:pPr>
    </w:p>
    <w:p w14:paraId="3719FA12" w14:textId="36B3A928" w:rsidR="00EB7099" w:rsidRDefault="00EB7099" w:rsidP="00EB7099">
      <w:pPr>
        <w:pStyle w:val="6-TEXTE"/>
        <w:numPr>
          <w:ilvl w:val="0"/>
          <w:numId w:val="5"/>
        </w:numPr>
      </w:pPr>
      <w:r w:rsidRPr="00CD56A5">
        <w:rPr>
          <w:b/>
        </w:rPr>
        <w:t>Par un comité d’experts</w:t>
      </w:r>
      <w:r>
        <w:rPr>
          <w:rFonts w:ascii="Cambria" w:hAnsi="Cambria" w:cs="Cambria"/>
        </w:rPr>
        <w:t> </w:t>
      </w:r>
      <w:r>
        <w:t xml:space="preserve">: </w:t>
      </w:r>
      <w:r w:rsidR="00B32055">
        <w:t>l</w:t>
      </w:r>
      <w:r>
        <w:t xml:space="preserve">es dossiers présélectionnés </w:t>
      </w:r>
      <w:r w:rsidRPr="00DE4C85">
        <w:t>effe</w:t>
      </w:r>
      <w:r w:rsidR="00E9059E">
        <w:t>ctueront</w:t>
      </w:r>
      <w:r w:rsidRPr="00DE4C85">
        <w:t xml:space="preserve"> un pass</w:t>
      </w:r>
      <w:r>
        <w:t xml:space="preserve">age </w:t>
      </w:r>
      <w:r w:rsidR="00FD45B6">
        <w:t xml:space="preserve">à l’oral </w:t>
      </w:r>
      <w:r>
        <w:t xml:space="preserve">devant </w:t>
      </w:r>
      <w:r w:rsidR="00397568">
        <w:t>ce comité</w:t>
      </w:r>
      <w:r>
        <w:t xml:space="preserve"> </w:t>
      </w:r>
      <w:r w:rsidR="00B32055">
        <w:t>d’experts représenté par l’écosystème d’Eurobiomed</w:t>
      </w:r>
      <w:r w:rsidR="00FD45B6">
        <w:t xml:space="preserve">. </w:t>
      </w:r>
      <w:r w:rsidR="00B32055">
        <w:t xml:space="preserve">Ce comité sera composé </w:t>
      </w:r>
      <w:r w:rsidR="00397568">
        <w:t>notamment de CEO de renom</w:t>
      </w:r>
      <w:r>
        <w:t xml:space="preserve"> </w:t>
      </w:r>
      <w:r w:rsidR="00397568">
        <w:t xml:space="preserve">et </w:t>
      </w:r>
      <w:r>
        <w:t>d’investisseurs,</w:t>
      </w:r>
      <w:r w:rsidRPr="00DE4C85">
        <w:t xml:space="preserve"> qui ont</w:t>
      </w:r>
      <w:r>
        <w:t xml:space="preserve"> </w:t>
      </w:r>
      <w:r w:rsidRPr="00DE4C85">
        <w:t xml:space="preserve">pour rôle de finaliser la sélection des candidats </w:t>
      </w:r>
      <w:r>
        <w:t xml:space="preserve">au programme d’Invest in </w:t>
      </w:r>
      <w:proofErr w:type="spellStart"/>
      <w:r>
        <w:t>Biomed</w:t>
      </w:r>
      <w:proofErr w:type="spellEnd"/>
      <w:r w:rsidR="008F34EE">
        <w:t>. La liste des experts sera communiquée préalablement aux candidats pour permettre la déclaration éventuelle de conflits d’</w:t>
      </w:r>
      <w:r w:rsidR="00E15DDC">
        <w:t>intérêts</w:t>
      </w:r>
      <w:r w:rsidR="008F34EE">
        <w:t xml:space="preserve">. L’ensemble des experts </w:t>
      </w:r>
      <w:r w:rsidR="00A145BE">
        <w:t>sont</w:t>
      </w:r>
      <w:r w:rsidR="008F34EE">
        <w:t xml:space="preserve"> soumis à la confidentialité.</w:t>
      </w:r>
    </w:p>
    <w:p w14:paraId="7A9B4533" w14:textId="06838313" w:rsidR="00EB7099" w:rsidRDefault="00EB7099" w:rsidP="00EB7099">
      <w:pPr>
        <w:pStyle w:val="6-TEXTE"/>
      </w:pPr>
    </w:p>
    <w:p w14:paraId="7E481AFC" w14:textId="08FE11F4" w:rsidR="00F7256A" w:rsidRDefault="00F7256A" w:rsidP="00EB7099">
      <w:pPr>
        <w:pStyle w:val="6-TEXTE"/>
      </w:pPr>
      <w:r>
        <w:t xml:space="preserve">En définitif, une </w:t>
      </w:r>
      <w:r w:rsidR="007B7644">
        <w:t>quinzaine</w:t>
      </w:r>
      <w:r>
        <w:t xml:space="preserve"> de projets seront sélectionnés pour </w:t>
      </w:r>
      <w:proofErr w:type="spellStart"/>
      <w:r>
        <w:t>pitcher</w:t>
      </w:r>
      <w:proofErr w:type="spellEnd"/>
      <w:r>
        <w:t xml:space="preserve"> devant le panel d’investisseurs. </w:t>
      </w:r>
    </w:p>
    <w:p w14:paraId="31BAAC5D" w14:textId="77777777" w:rsidR="00EB7099" w:rsidRDefault="00EB7099" w:rsidP="00EB7099">
      <w:pPr>
        <w:pStyle w:val="6-TEXTE"/>
      </w:pPr>
      <w:r>
        <w:t>Les</w:t>
      </w:r>
      <w:r w:rsidR="00E3514B">
        <w:t xml:space="preserve"> </w:t>
      </w:r>
      <w:r w:rsidR="00397568">
        <w:t xml:space="preserve">candidats </w:t>
      </w:r>
      <w:r w:rsidR="00E3514B">
        <w:t>non</w:t>
      </w:r>
      <w:r>
        <w:t xml:space="preserve"> sélectionnés </w:t>
      </w:r>
      <w:r w:rsidR="00943419">
        <w:t>bénéficieront</w:t>
      </w:r>
      <w:r>
        <w:t xml:space="preserve"> de retours motivés et</w:t>
      </w:r>
      <w:r w:rsidR="00E3514B">
        <w:rPr>
          <w:rFonts w:ascii="Cambria" w:hAnsi="Cambria" w:cs="Cambria"/>
        </w:rPr>
        <w:t> </w:t>
      </w:r>
      <w:r w:rsidR="00E3514B">
        <w:t xml:space="preserve">les </w:t>
      </w:r>
      <w:r w:rsidR="00397568">
        <w:t xml:space="preserve">candidats </w:t>
      </w:r>
      <w:r w:rsidR="00E3514B">
        <w:t xml:space="preserve">sélectionnés </w:t>
      </w:r>
      <w:r>
        <w:t xml:space="preserve">de sessions d’accompagnement au pitch. </w:t>
      </w:r>
    </w:p>
    <w:p w14:paraId="1B5A0797" w14:textId="4D5E4658" w:rsidR="00B32055" w:rsidRDefault="000840E0" w:rsidP="00EB7099">
      <w:pPr>
        <w:pStyle w:val="6-TEXTE"/>
      </w:pPr>
      <w:r w:rsidRPr="003D2B6C">
        <w:rPr>
          <w:b/>
          <w:bCs/>
        </w:rPr>
        <w:t xml:space="preserve">Les candidats sélectionnés </w:t>
      </w:r>
      <w:r w:rsidR="00773068" w:rsidRPr="003D2B6C">
        <w:rPr>
          <w:b/>
          <w:bCs/>
        </w:rPr>
        <w:t>devront s’acquitter d’une participation de 2000€ HT</w:t>
      </w:r>
      <w:r w:rsidR="00773068">
        <w:t xml:space="preserve"> </w:t>
      </w:r>
      <w:r w:rsidR="003D2B6C">
        <w:t xml:space="preserve">correspondants aux </w:t>
      </w:r>
      <w:r w:rsidR="00044752" w:rsidRPr="00044752">
        <w:t>frais pour l’organisation de cette rencontre et l’accompagnement des entreprises</w:t>
      </w:r>
      <w:r w:rsidR="00FA3382">
        <w:t>.</w:t>
      </w:r>
    </w:p>
    <w:p w14:paraId="1EC1571C" w14:textId="77777777" w:rsidR="00E5390C" w:rsidRDefault="00E5390C" w:rsidP="00E5390C">
      <w:pPr>
        <w:pStyle w:val="1-GROSTITRE"/>
      </w:pPr>
      <w:r>
        <w:t xml:space="preserve">Rappel sur les dates importantes à venir </w:t>
      </w:r>
    </w:p>
    <w:p w14:paraId="7A378AAF" w14:textId="0DBDE433" w:rsidR="00E5390C" w:rsidRDefault="00E5390C" w:rsidP="00E5390C">
      <w:pPr>
        <w:pStyle w:val="6-TEXTE"/>
        <w:numPr>
          <w:ilvl w:val="0"/>
          <w:numId w:val="21"/>
        </w:numPr>
      </w:pPr>
      <w:r>
        <w:t>Date de clôture de l’AMI</w:t>
      </w:r>
      <w:r>
        <w:rPr>
          <w:rFonts w:ascii="Cambria" w:hAnsi="Cambria" w:cs="Cambria"/>
        </w:rPr>
        <w:t> </w:t>
      </w:r>
      <w:r>
        <w:t xml:space="preserve">: </w:t>
      </w:r>
      <w:r w:rsidR="003D350D">
        <w:rPr>
          <w:b/>
        </w:rPr>
        <w:t xml:space="preserve">Vendredi 02 </w:t>
      </w:r>
      <w:r w:rsidR="002B3251">
        <w:rPr>
          <w:b/>
        </w:rPr>
        <w:t>février</w:t>
      </w:r>
      <w:r w:rsidR="003D350D">
        <w:rPr>
          <w:b/>
        </w:rPr>
        <w:t xml:space="preserve"> </w:t>
      </w:r>
      <w:r w:rsidR="007B7644">
        <w:rPr>
          <w:b/>
        </w:rPr>
        <w:t xml:space="preserve"> </w:t>
      </w:r>
    </w:p>
    <w:p w14:paraId="3FD060A6" w14:textId="0D18549D" w:rsidR="00E5390C" w:rsidRDefault="00E5390C" w:rsidP="007B7644">
      <w:pPr>
        <w:pStyle w:val="6-TEXTE"/>
        <w:numPr>
          <w:ilvl w:val="0"/>
          <w:numId w:val="21"/>
        </w:numPr>
      </w:pPr>
      <w:r>
        <w:t>Date de présélection</w:t>
      </w:r>
      <w:r>
        <w:rPr>
          <w:rFonts w:ascii="Cambria" w:hAnsi="Cambria" w:cs="Cambria"/>
        </w:rPr>
        <w:t> </w:t>
      </w:r>
      <w:r>
        <w:t xml:space="preserve">: </w:t>
      </w:r>
      <w:r w:rsidR="001646AD">
        <w:rPr>
          <w:b/>
        </w:rPr>
        <w:t xml:space="preserve">Du 05 au 09 </w:t>
      </w:r>
      <w:r w:rsidR="002B3251">
        <w:rPr>
          <w:b/>
        </w:rPr>
        <w:t>f</w:t>
      </w:r>
      <w:r w:rsidR="001646AD">
        <w:rPr>
          <w:b/>
        </w:rPr>
        <w:t xml:space="preserve">évrier </w:t>
      </w:r>
      <w:r w:rsidR="007B7644" w:rsidRPr="007B7644">
        <w:rPr>
          <w:b/>
        </w:rPr>
        <w:t xml:space="preserve"> </w:t>
      </w:r>
      <w:r w:rsidR="00FF7B6B" w:rsidRPr="007B7644">
        <w:rPr>
          <w:b/>
        </w:rPr>
        <w:t xml:space="preserve"> </w:t>
      </w:r>
      <w:r w:rsidRPr="007B7644">
        <w:rPr>
          <w:b/>
        </w:rPr>
        <w:t xml:space="preserve"> </w:t>
      </w:r>
    </w:p>
    <w:p w14:paraId="38188A8F" w14:textId="404BAD0D" w:rsidR="00E5390C" w:rsidRDefault="00E5390C" w:rsidP="00E5390C">
      <w:pPr>
        <w:pStyle w:val="6-TEXTE"/>
        <w:numPr>
          <w:ilvl w:val="0"/>
          <w:numId w:val="21"/>
        </w:numPr>
      </w:pPr>
      <w:r>
        <w:t>Date de passage devant le comité d’experts</w:t>
      </w:r>
      <w:r>
        <w:rPr>
          <w:rFonts w:ascii="Cambria" w:hAnsi="Cambria" w:cs="Cambria"/>
        </w:rPr>
        <w:t> </w:t>
      </w:r>
      <w:r>
        <w:t xml:space="preserve">: </w:t>
      </w:r>
      <w:r w:rsidR="00362DC3">
        <w:rPr>
          <w:b/>
        </w:rPr>
        <w:t xml:space="preserve">Entre le 12 et le </w:t>
      </w:r>
      <w:r w:rsidR="00B5342F">
        <w:rPr>
          <w:b/>
        </w:rPr>
        <w:t xml:space="preserve">23 </w:t>
      </w:r>
      <w:r w:rsidR="002B3251">
        <w:rPr>
          <w:b/>
        </w:rPr>
        <w:t>février</w:t>
      </w:r>
      <w:r w:rsidR="00B5342F">
        <w:rPr>
          <w:b/>
        </w:rPr>
        <w:t xml:space="preserve"> </w:t>
      </w:r>
    </w:p>
    <w:p w14:paraId="20886A04" w14:textId="7840637F" w:rsidR="00E5390C" w:rsidRDefault="00E5390C" w:rsidP="00E5390C">
      <w:pPr>
        <w:pStyle w:val="6-TEXTE"/>
        <w:numPr>
          <w:ilvl w:val="0"/>
          <w:numId w:val="21"/>
        </w:numPr>
      </w:pPr>
      <w:r>
        <w:t>Date de lancement de l’accompagnement</w:t>
      </w:r>
      <w:r>
        <w:rPr>
          <w:rFonts w:ascii="Cambria" w:hAnsi="Cambria" w:cs="Cambria"/>
        </w:rPr>
        <w:t> </w:t>
      </w:r>
      <w:r>
        <w:t xml:space="preserve">: </w:t>
      </w:r>
      <w:r w:rsidR="00B5342F">
        <w:rPr>
          <w:b/>
        </w:rPr>
        <w:t xml:space="preserve">Début </w:t>
      </w:r>
      <w:r w:rsidR="002B3251">
        <w:rPr>
          <w:b/>
        </w:rPr>
        <w:t>m</w:t>
      </w:r>
      <w:r w:rsidR="00B5342F">
        <w:rPr>
          <w:b/>
        </w:rPr>
        <w:t xml:space="preserve">ars </w:t>
      </w:r>
    </w:p>
    <w:p w14:paraId="4192FC26" w14:textId="06D986A2" w:rsidR="00EB7099" w:rsidRDefault="00E5390C" w:rsidP="00EB7099">
      <w:pPr>
        <w:pStyle w:val="6-TEXTE"/>
        <w:numPr>
          <w:ilvl w:val="0"/>
          <w:numId w:val="21"/>
        </w:numPr>
      </w:pPr>
      <w:r>
        <w:t>Date de l’évènement</w:t>
      </w:r>
      <w:r>
        <w:rPr>
          <w:rFonts w:ascii="Cambria" w:hAnsi="Cambria" w:cs="Cambria"/>
        </w:rPr>
        <w:t> </w:t>
      </w:r>
      <w:r>
        <w:t xml:space="preserve">: </w:t>
      </w:r>
      <w:r w:rsidR="00B5342F">
        <w:rPr>
          <w:b/>
        </w:rPr>
        <w:t xml:space="preserve">Mercredi 19 </w:t>
      </w:r>
      <w:r w:rsidR="002B3251">
        <w:rPr>
          <w:b/>
        </w:rPr>
        <w:t>juin</w:t>
      </w:r>
      <w:r w:rsidR="00B5342F">
        <w:rPr>
          <w:b/>
        </w:rPr>
        <w:t xml:space="preserve"> </w:t>
      </w:r>
      <w:r w:rsidR="005B013B" w:rsidRPr="005B013B">
        <w:rPr>
          <w:bCs/>
        </w:rPr>
        <w:t>(Aix-en-Provence ou Marseille)</w:t>
      </w:r>
    </w:p>
    <w:p w14:paraId="430DDF3C" w14:textId="77777777" w:rsidR="0029068F" w:rsidRDefault="0029068F" w:rsidP="00EB7099">
      <w:pPr>
        <w:pStyle w:val="6-TEXTE"/>
      </w:pPr>
    </w:p>
    <w:p w14:paraId="4F9A1554" w14:textId="77777777" w:rsidR="00737DF6" w:rsidRDefault="00737DF6" w:rsidP="00EB7099">
      <w:pPr>
        <w:pStyle w:val="6-TEXTE"/>
      </w:pPr>
    </w:p>
    <w:p w14:paraId="18C3DC59" w14:textId="77777777" w:rsidR="00737DF6" w:rsidRDefault="00737DF6" w:rsidP="00EB7099">
      <w:pPr>
        <w:pStyle w:val="6-TEXTE"/>
      </w:pPr>
    </w:p>
    <w:p w14:paraId="2A1417F6" w14:textId="77777777" w:rsidR="00737DF6" w:rsidRDefault="00737DF6" w:rsidP="00EB7099">
      <w:pPr>
        <w:pStyle w:val="6-TEXTE"/>
      </w:pPr>
    </w:p>
    <w:p w14:paraId="60FBDBDF" w14:textId="77777777" w:rsidR="00737DF6" w:rsidRDefault="00737DF6" w:rsidP="00EB7099">
      <w:pPr>
        <w:pStyle w:val="6-TEXTE"/>
      </w:pPr>
    </w:p>
    <w:p w14:paraId="3F2D1C06" w14:textId="77777777" w:rsidR="00737DF6" w:rsidRPr="006E0E14" w:rsidRDefault="00737DF6" w:rsidP="00737DF6">
      <w:pPr>
        <w:pStyle w:val="1-GROSTITRE"/>
        <w:jc w:val="center"/>
        <w:rPr>
          <w:noProof/>
          <w:color w:val="auto"/>
          <w:lang w:eastAsia="fr-FR"/>
        </w:rPr>
      </w:pPr>
      <w:r>
        <w:rPr>
          <w:noProof/>
          <w:color w:val="auto"/>
          <w:lang w:eastAsia="fr-FR"/>
        </w:rPr>
        <w:t>CO</w:t>
      </w:r>
      <w:r w:rsidRPr="006E0E14">
        <w:rPr>
          <w:noProof/>
          <w:color w:val="auto"/>
          <w:lang w:eastAsia="fr-FR"/>
        </w:rPr>
        <w:t>NTACTEZ-NOUS</w:t>
      </w:r>
      <w:r w:rsidRPr="006E0E14">
        <w:rPr>
          <w:rFonts w:ascii="Cambria" w:hAnsi="Cambria" w:cs="Cambria"/>
          <w:noProof/>
          <w:color w:val="auto"/>
          <w:lang w:eastAsia="fr-FR"/>
        </w:rPr>
        <w:t> </w:t>
      </w:r>
      <w:r w:rsidRPr="006E0E14">
        <w:rPr>
          <w:noProof/>
          <w:color w:val="auto"/>
          <w:lang w:eastAsia="fr-FR"/>
        </w:rPr>
        <w:t>!</w:t>
      </w:r>
    </w:p>
    <w:p w14:paraId="4098DD09" w14:textId="2A93F8DA" w:rsidR="00737DF6" w:rsidRDefault="00267704" w:rsidP="00737DF6">
      <w:pPr>
        <w:widowControl/>
        <w:autoSpaceDE/>
        <w:autoSpaceDN/>
        <w:spacing w:before="0" w:after="0"/>
        <w:ind w:left="0" w:right="0"/>
        <w:jc w:val="center"/>
        <w:rPr>
          <w:rStyle w:val="Lienhypertexte"/>
          <w:noProof/>
          <w:lang w:eastAsia="fr-FR"/>
        </w:rPr>
      </w:pPr>
      <w:r>
        <w:rPr>
          <w:noProof/>
          <w:lang w:eastAsia="fr-FR"/>
        </w:rPr>
        <w:t>Laurent.garnier</w:t>
      </w:r>
      <w:r w:rsidR="00737DF6" w:rsidRPr="00106AEE">
        <w:rPr>
          <w:noProof/>
          <w:lang w:eastAsia="fr-FR"/>
        </w:rPr>
        <w:t>@eurobiomed.org</w:t>
      </w:r>
    </w:p>
    <w:p w14:paraId="54684508" w14:textId="77777777" w:rsidR="00737DF6" w:rsidRDefault="00737DF6" w:rsidP="00EB7099">
      <w:pPr>
        <w:pStyle w:val="6-TEXTE"/>
      </w:pPr>
    </w:p>
    <w:p w14:paraId="64179A7B" w14:textId="77777777" w:rsidR="00B32055" w:rsidRDefault="00B32055">
      <w:pPr>
        <w:widowControl/>
        <w:autoSpaceDE/>
        <w:autoSpaceDN/>
        <w:spacing w:before="0" w:after="0"/>
        <w:ind w:left="0" w:right="0"/>
        <w:jc w:val="left"/>
        <w:rPr>
          <w:color w:val="01AAAD"/>
          <w:sz w:val="40"/>
          <w:szCs w:val="40"/>
        </w:rPr>
      </w:pPr>
      <w:r>
        <w:br w:type="page"/>
      </w:r>
    </w:p>
    <w:p w14:paraId="3EE00D27" w14:textId="26781E96" w:rsidR="00EB7099" w:rsidRDefault="00EB7099" w:rsidP="00EB7099">
      <w:pPr>
        <w:pStyle w:val="1-GROSTITRE"/>
      </w:pPr>
      <w:r>
        <w:lastRenderedPageBreak/>
        <w:t>Le programme de votre journée</w:t>
      </w:r>
    </w:p>
    <w:p w14:paraId="346578B8" w14:textId="77777777" w:rsidR="00EB7099" w:rsidRDefault="00EB7099" w:rsidP="00397568">
      <w:pPr>
        <w:pStyle w:val="4-SOUS-TITRE"/>
      </w:pPr>
      <w:r w:rsidRPr="00254EF1">
        <w:t>MA</w:t>
      </w:r>
      <w:r>
        <w:t xml:space="preserve">TIN </w:t>
      </w:r>
    </w:p>
    <w:p w14:paraId="33D505BC" w14:textId="4B86A637" w:rsidR="00EA7D3E" w:rsidRDefault="00EA7D3E" w:rsidP="00EB7099">
      <w:pPr>
        <w:pStyle w:val="6-TEXTE"/>
      </w:pPr>
      <w:r>
        <w:t>Sessions de pitch de 1</w:t>
      </w:r>
      <w:r w:rsidR="00A43A93">
        <w:t>2</w:t>
      </w:r>
      <w:r w:rsidR="00D922BA">
        <w:t xml:space="preserve">min par société </w:t>
      </w:r>
    </w:p>
    <w:p w14:paraId="0E49BD70" w14:textId="3890BC00" w:rsidR="00D922BA" w:rsidRDefault="00D922BA" w:rsidP="00D922BA">
      <w:pPr>
        <w:pStyle w:val="6-TEXTE"/>
        <w:ind w:firstLine="708"/>
      </w:pPr>
      <w:r>
        <w:t xml:space="preserve">Avec temps de Question / Réponse </w:t>
      </w:r>
      <w:r w:rsidR="00C15719">
        <w:t xml:space="preserve">d’environ </w:t>
      </w:r>
      <w:r w:rsidR="00A43A93">
        <w:t>5</w:t>
      </w:r>
      <w:r w:rsidR="00C15719">
        <w:t>min</w:t>
      </w:r>
    </w:p>
    <w:p w14:paraId="3DF537BF" w14:textId="77777777" w:rsidR="00D922BA" w:rsidRDefault="00D922BA" w:rsidP="00EB7099">
      <w:pPr>
        <w:pStyle w:val="6-TEXTE"/>
      </w:pPr>
    </w:p>
    <w:p w14:paraId="03686DDC" w14:textId="77777777" w:rsidR="00EB7099" w:rsidRPr="00823C1F" w:rsidRDefault="00271E5A" w:rsidP="00823C1F">
      <w:pPr>
        <w:pStyle w:val="6-TEXTE"/>
        <w:jc w:val="left"/>
        <w:rPr>
          <w:b/>
          <w:i/>
        </w:rPr>
      </w:pPr>
      <w:r>
        <w:rPr>
          <w:b/>
          <w:i/>
        </w:rPr>
        <w:t>PAUSE DEJEUNATOIRES –</w:t>
      </w:r>
      <w:r w:rsidR="00EB7099" w:rsidRPr="00823C1F">
        <w:rPr>
          <w:b/>
          <w:i/>
        </w:rPr>
        <w:t xml:space="preserve"> MOMENTS D’ECHANGES </w:t>
      </w:r>
      <w:r w:rsidR="00D922BA" w:rsidRPr="00823C1F">
        <w:rPr>
          <w:b/>
          <w:i/>
        </w:rPr>
        <w:t>/ NETWORKING</w:t>
      </w:r>
    </w:p>
    <w:p w14:paraId="584B51BC" w14:textId="77777777" w:rsidR="00E3514B" w:rsidRDefault="00E3514B" w:rsidP="00EB7099">
      <w:pPr>
        <w:pStyle w:val="6-TEXTE"/>
      </w:pPr>
    </w:p>
    <w:p w14:paraId="5C8B77B5" w14:textId="77777777" w:rsidR="00EB7099" w:rsidRPr="00823C1F" w:rsidRDefault="00EB7099" w:rsidP="00397568">
      <w:pPr>
        <w:pStyle w:val="4-SOUS-TITRE"/>
      </w:pPr>
      <w:r w:rsidRPr="00823C1F">
        <w:t xml:space="preserve">APRES-MIDI </w:t>
      </w:r>
    </w:p>
    <w:p w14:paraId="23FA18DD" w14:textId="77777777" w:rsidR="00A43A93" w:rsidRDefault="00A43A93" w:rsidP="00A43A93">
      <w:pPr>
        <w:pStyle w:val="6-TEXTE"/>
      </w:pPr>
      <w:r>
        <w:t xml:space="preserve">Sessions de pitch de 12min par société </w:t>
      </w:r>
    </w:p>
    <w:p w14:paraId="1B814A0D" w14:textId="652F7F3A" w:rsidR="003A40F9" w:rsidRDefault="00A43A93" w:rsidP="003A40F9">
      <w:pPr>
        <w:pStyle w:val="6-TEXTE"/>
        <w:ind w:firstLine="708"/>
      </w:pPr>
      <w:r>
        <w:t>Avec temps de Question / Réponse d’environ 5min</w:t>
      </w:r>
    </w:p>
    <w:p w14:paraId="1B05EA4D" w14:textId="693A298C" w:rsidR="00B32055" w:rsidRDefault="003A40F9" w:rsidP="00397568">
      <w:pPr>
        <w:pStyle w:val="6-TEXTE"/>
      </w:pPr>
      <w:r>
        <w:t xml:space="preserve"> </w:t>
      </w:r>
    </w:p>
    <w:p w14:paraId="13798ACF" w14:textId="7DF30571" w:rsidR="00B32055" w:rsidRDefault="00B32055" w:rsidP="00EB7099">
      <w:pPr>
        <w:pStyle w:val="6-TEXTE"/>
      </w:pPr>
    </w:p>
    <w:p w14:paraId="0DB78E1E" w14:textId="77777777" w:rsidR="00B32055" w:rsidRDefault="00B32055" w:rsidP="00EB7099">
      <w:pPr>
        <w:pStyle w:val="6-TEXTE"/>
      </w:pPr>
    </w:p>
    <w:p w14:paraId="43DC8E13" w14:textId="64FB5567" w:rsidR="00EB7099" w:rsidRPr="00487503" w:rsidRDefault="007362A9" w:rsidP="00EB7099">
      <w:pPr>
        <w:pStyle w:val="1-GROSTITRE"/>
      </w:pPr>
      <w:r>
        <w:t xml:space="preserve">Les </w:t>
      </w:r>
      <w:r w:rsidR="00EB7099">
        <w:t>financeurs</w:t>
      </w:r>
      <w:r w:rsidR="008F34EE">
        <w:t xml:space="preserve"> d’Eurobiomed </w:t>
      </w:r>
      <w:r w:rsidR="00EB7099">
        <w:t xml:space="preserve"> </w:t>
      </w:r>
    </w:p>
    <w:p w14:paraId="7F434C7C" w14:textId="77777777" w:rsidR="00E5390C" w:rsidRDefault="00E5390C" w:rsidP="00E5390C">
      <w:pPr>
        <w:widowControl/>
        <w:autoSpaceDE/>
        <w:autoSpaceDN/>
        <w:spacing w:before="0" w:after="0"/>
        <w:ind w:left="0" w:right="0"/>
        <w:jc w:val="left"/>
        <w:rPr>
          <w:noProof/>
          <w:lang w:eastAsia="fr-FR"/>
        </w:rPr>
      </w:pPr>
    </w:p>
    <w:p w14:paraId="53DA2C3A" w14:textId="77777777" w:rsidR="00643534" w:rsidRDefault="00643534" w:rsidP="00643534">
      <w:pPr>
        <w:pStyle w:val="0A-TITREDOC"/>
      </w:pPr>
      <w:r>
        <w:rPr>
          <w:noProof/>
          <w:lang w:eastAsia="fr-FR"/>
        </w:rPr>
        <w:drawing>
          <wp:inline distT="0" distB="0" distL="0" distR="0" wp14:anchorId="596AB89E" wp14:editId="6E396528">
            <wp:extent cx="5760720" cy="12319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BM-Bannière-Financeurs.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1231900"/>
                    </a:xfrm>
                    <a:prstGeom prst="rect">
                      <a:avLst/>
                    </a:prstGeom>
                  </pic:spPr>
                </pic:pic>
              </a:graphicData>
            </a:graphic>
          </wp:inline>
        </w:drawing>
      </w:r>
    </w:p>
    <w:p w14:paraId="73DF9E95" w14:textId="77777777" w:rsidR="00B616D5" w:rsidRDefault="00B616D5" w:rsidP="00B616D5">
      <w:pPr>
        <w:pStyle w:val="6-TEXTE"/>
        <w:rPr>
          <w:noProof/>
          <w:lang w:eastAsia="fr-FR"/>
        </w:rPr>
      </w:pPr>
    </w:p>
    <w:p w14:paraId="64D3C173" w14:textId="77777777" w:rsidR="00643534" w:rsidRDefault="00643534" w:rsidP="00B616D5">
      <w:pPr>
        <w:pStyle w:val="6-TEXTE"/>
        <w:rPr>
          <w:noProof/>
          <w:lang w:eastAsia="fr-FR"/>
        </w:rPr>
      </w:pPr>
    </w:p>
    <w:p w14:paraId="2AB1346B" w14:textId="77777777" w:rsidR="00B616D5" w:rsidRDefault="00B616D5" w:rsidP="00B616D5">
      <w:pPr>
        <w:pStyle w:val="6-TEXTE"/>
        <w:rPr>
          <w:noProof/>
          <w:lang w:eastAsia="fr-FR"/>
        </w:rPr>
      </w:pPr>
    </w:p>
    <w:p w14:paraId="41D488EC" w14:textId="4C6E3997" w:rsidR="001D7D2B" w:rsidRDefault="001D7D2B">
      <w:pPr>
        <w:widowControl/>
        <w:autoSpaceDE/>
        <w:autoSpaceDN/>
        <w:spacing w:before="0" w:after="0"/>
        <w:ind w:left="0" w:right="0"/>
        <w:jc w:val="left"/>
        <w:rPr>
          <w:b/>
          <w:noProof/>
          <w:highlight w:val="yellow"/>
          <w:lang w:eastAsia="fr-FR"/>
        </w:rPr>
      </w:pPr>
      <w:r>
        <w:rPr>
          <w:b/>
          <w:noProof/>
          <w:highlight w:val="yellow"/>
          <w:lang w:eastAsia="fr-FR"/>
        </w:rPr>
        <w:br w:type="page"/>
      </w:r>
    </w:p>
    <w:p w14:paraId="1195AD97" w14:textId="7455E218" w:rsidR="00E5390C" w:rsidRPr="00726BE8" w:rsidRDefault="00E5390C" w:rsidP="000012D4">
      <w:pPr>
        <w:pStyle w:val="6-TEXTE"/>
        <w:jc w:val="center"/>
        <w:rPr>
          <w:b/>
          <w:noProof/>
          <w:lang w:eastAsia="fr-FR"/>
        </w:rPr>
      </w:pPr>
      <w:r w:rsidRPr="00726BE8">
        <w:rPr>
          <w:b/>
          <w:noProof/>
          <w:highlight w:val="yellow"/>
          <w:lang w:eastAsia="fr-FR"/>
        </w:rPr>
        <w:lastRenderedPageBreak/>
        <w:t>ANNEXE 1</w:t>
      </w:r>
    </w:p>
    <w:p w14:paraId="363123E4" w14:textId="2CD80218" w:rsidR="00E5390C" w:rsidRDefault="00065C96" w:rsidP="00E5390C">
      <w:pPr>
        <w:widowControl/>
        <w:autoSpaceDE/>
        <w:autoSpaceDN/>
        <w:spacing w:before="0" w:after="0"/>
        <w:ind w:left="0" w:right="0"/>
        <w:jc w:val="left"/>
      </w:pPr>
      <w:r w:rsidRPr="00065C96">
        <w:rPr>
          <w:noProof/>
        </w:rPr>
        <w:drawing>
          <wp:inline distT="0" distB="0" distL="0" distR="0" wp14:anchorId="75D51F11" wp14:editId="0D209DCF">
            <wp:extent cx="5760720" cy="1592580"/>
            <wp:effectExtent l="0" t="0" r="0" b="7620"/>
            <wp:docPr id="562883549"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83549" name="Image 1" descr="Une image contenant texte, Police, logo, Graphique&#10;&#10;Description générée automatiquement"/>
                    <pic:cNvPicPr/>
                  </pic:nvPicPr>
                  <pic:blipFill>
                    <a:blip r:embed="rId15"/>
                    <a:stretch>
                      <a:fillRect/>
                    </a:stretch>
                  </pic:blipFill>
                  <pic:spPr>
                    <a:xfrm>
                      <a:off x="0" y="0"/>
                      <a:ext cx="5760720" cy="1592580"/>
                    </a:xfrm>
                    <a:prstGeom prst="rect">
                      <a:avLst/>
                    </a:prstGeom>
                  </pic:spPr>
                </pic:pic>
              </a:graphicData>
            </a:graphic>
          </wp:inline>
        </w:drawing>
      </w:r>
    </w:p>
    <w:p w14:paraId="163AB7D9" w14:textId="21E83ADE" w:rsidR="00760A10" w:rsidRDefault="00760A10" w:rsidP="00760A10">
      <w:pPr>
        <w:pStyle w:val="2-TITREROSE"/>
        <w:jc w:val="center"/>
      </w:pPr>
      <w:r>
        <w:t xml:space="preserve">Fiche d’identité de l’entreprise </w:t>
      </w:r>
    </w:p>
    <w:p w14:paraId="65ABC763" w14:textId="77777777" w:rsidR="00760A10" w:rsidRDefault="00760A10" w:rsidP="00760A10">
      <w:pPr>
        <w:pStyle w:val="6-TEXTE"/>
      </w:pPr>
    </w:p>
    <w:p w14:paraId="0A0D0CB7" w14:textId="77777777" w:rsidR="00760A10" w:rsidRPr="00643534" w:rsidRDefault="00760A10" w:rsidP="00760A10">
      <w:pPr>
        <w:pStyle w:val="6-TEXTE"/>
        <w:numPr>
          <w:ilvl w:val="0"/>
          <w:numId w:val="19"/>
        </w:numPr>
        <w:rPr>
          <w:b/>
        </w:rPr>
      </w:pPr>
      <w:r w:rsidRPr="00643534">
        <w:rPr>
          <w:b/>
        </w:rPr>
        <w:t>Identité de la société candidate</w:t>
      </w:r>
    </w:p>
    <w:tbl>
      <w:tblPr>
        <w:tblW w:w="895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22"/>
        <w:gridCol w:w="4232"/>
      </w:tblGrid>
      <w:tr w:rsidR="00760A10" w:rsidRPr="00260ABC" w14:paraId="2067F216" w14:textId="77777777" w:rsidTr="00256EB7">
        <w:trPr>
          <w:trHeight w:val="280"/>
        </w:trPr>
        <w:tc>
          <w:tcPr>
            <w:tcW w:w="4722" w:type="dxa"/>
          </w:tcPr>
          <w:p w14:paraId="31AD839A" w14:textId="77777777" w:rsidR="00760A10" w:rsidRPr="00260ABC" w:rsidRDefault="00760A10" w:rsidP="00256EB7">
            <w:pPr>
              <w:pStyle w:val="6-TEXTE"/>
            </w:pPr>
            <w:r w:rsidRPr="00260ABC">
              <w:t xml:space="preserve">Nom commercial </w:t>
            </w:r>
            <w:r w:rsidR="005C19BD">
              <w:t xml:space="preserve">de la société / du projet </w:t>
            </w:r>
          </w:p>
        </w:tc>
        <w:tc>
          <w:tcPr>
            <w:tcW w:w="4232" w:type="dxa"/>
          </w:tcPr>
          <w:p w14:paraId="689E6A7B" w14:textId="77777777" w:rsidR="00760A10" w:rsidRPr="00260ABC" w:rsidRDefault="00760A10" w:rsidP="00256EB7">
            <w:pPr>
              <w:pStyle w:val="6-TEXTE"/>
            </w:pPr>
          </w:p>
        </w:tc>
      </w:tr>
      <w:tr w:rsidR="00760A10" w:rsidRPr="00260ABC" w14:paraId="10444B48" w14:textId="77777777" w:rsidTr="00256EB7">
        <w:trPr>
          <w:trHeight w:val="260"/>
        </w:trPr>
        <w:tc>
          <w:tcPr>
            <w:tcW w:w="4722" w:type="dxa"/>
          </w:tcPr>
          <w:p w14:paraId="4EBF0411" w14:textId="77777777" w:rsidR="00760A10" w:rsidRPr="00260ABC" w:rsidRDefault="00760A10" w:rsidP="00256EB7">
            <w:pPr>
              <w:pStyle w:val="6-TEXTE"/>
            </w:pPr>
            <w:r w:rsidRPr="00260ABC">
              <w:t>Forme juridique</w:t>
            </w:r>
          </w:p>
        </w:tc>
        <w:tc>
          <w:tcPr>
            <w:tcW w:w="4232" w:type="dxa"/>
          </w:tcPr>
          <w:p w14:paraId="110BE45C" w14:textId="77777777" w:rsidR="00760A10" w:rsidRPr="00260ABC" w:rsidRDefault="00760A10" w:rsidP="00256EB7">
            <w:pPr>
              <w:pStyle w:val="6-TEXTE"/>
            </w:pPr>
          </w:p>
        </w:tc>
      </w:tr>
      <w:tr w:rsidR="00760A10" w:rsidRPr="00260ABC" w14:paraId="04ED00E4" w14:textId="77777777" w:rsidTr="00256EB7">
        <w:trPr>
          <w:trHeight w:val="260"/>
        </w:trPr>
        <w:tc>
          <w:tcPr>
            <w:tcW w:w="4722" w:type="dxa"/>
          </w:tcPr>
          <w:p w14:paraId="2708C2EE" w14:textId="77777777" w:rsidR="00760A10" w:rsidRPr="00260ABC" w:rsidRDefault="00760A10" w:rsidP="00256EB7">
            <w:pPr>
              <w:pStyle w:val="6-TEXTE"/>
            </w:pPr>
            <w:r w:rsidRPr="00260ABC">
              <w:t>Nom du dirigeant</w:t>
            </w:r>
          </w:p>
        </w:tc>
        <w:tc>
          <w:tcPr>
            <w:tcW w:w="4232" w:type="dxa"/>
          </w:tcPr>
          <w:p w14:paraId="162AD9AA" w14:textId="77777777" w:rsidR="00760A10" w:rsidRPr="00260ABC" w:rsidRDefault="00760A10" w:rsidP="00256EB7">
            <w:pPr>
              <w:pStyle w:val="6-TEXTE"/>
            </w:pPr>
          </w:p>
        </w:tc>
      </w:tr>
      <w:tr w:rsidR="004C3C01" w:rsidRPr="00260ABC" w14:paraId="04A38320" w14:textId="77777777" w:rsidTr="00256EB7">
        <w:trPr>
          <w:trHeight w:val="260"/>
        </w:trPr>
        <w:tc>
          <w:tcPr>
            <w:tcW w:w="4722" w:type="dxa"/>
          </w:tcPr>
          <w:p w14:paraId="1347CBCD" w14:textId="77777777" w:rsidR="004C3C01" w:rsidRPr="00260ABC" w:rsidRDefault="004C3C01" w:rsidP="00256EB7">
            <w:pPr>
              <w:pStyle w:val="6-TEXTE"/>
            </w:pPr>
            <w:r>
              <w:t xml:space="preserve">Coordonnées du dirigeant (Mail, téléphone) </w:t>
            </w:r>
          </w:p>
        </w:tc>
        <w:tc>
          <w:tcPr>
            <w:tcW w:w="4232" w:type="dxa"/>
          </w:tcPr>
          <w:p w14:paraId="446227F4" w14:textId="77777777" w:rsidR="004C3C01" w:rsidRPr="00260ABC" w:rsidRDefault="004C3C01" w:rsidP="00256EB7">
            <w:pPr>
              <w:pStyle w:val="6-TEXTE"/>
            </w:pPr>
          </w:p>
        </w:tc>
      </w:tr>
      <w:tr w:rsidR="00760A10" w:rsidRPr="00260ABC" w14:paraId="0A7F7D54" w14:textId="77777777" w:rsidTr="00256EB7">
        <w:trPr>
          <w:trHeight w:val="260"/>
        </w:trPr>
        <w:tc>
          <w:tcPr>
            <w:tcW w:w="4722" w:type="dxa"/>
          </w:tcPr>
          <w:p w14:paraId="0FEA210B" w14:textId="77777777" w:rsidR="00760A10" w:rsidRPr="00260ABC" w:rsidRDefault="00760A10" w:rsidP="00256EB7">
            <w:pPr>
              <w:pStyle w:val="6-TEXTE"/>
            </w:pPr>
            <w:r w:rsidRPr="00260ABC">
              <w:t>Adresse du siège de la société</w:t>
            </w:r>
          </w:p>
        </w:tc>
        <w:tc>
          <w:tcPr>
            <w:tcW w:w="4232" w:type="dxa"/>
          </w:tcPr>
          <w:p w14:paraId="2402623D" w14:textId="77777777" w:rsidR="00760A10" w:rsidRPr="00260ABC" w:rsidRDefault="00760A10" w:rsidP="00256EB7">
            <w:pPr>
              <w:pStyle w:val="6-TEXTE"/>
            </w:pPr>
          </w:p>
        </w:tc>
      </w:tr>
      <w:tr w:rsidR="00760A10" w:rsidRPr="00260ABC" w14:paraId="6B4BAB6A" w14:textId="77777777" w:rsidTr="00256EB7">
        <w:trPr>
          <w:trHeight w:val="260"/>
        </w:trPr>
        <w:tc>
          <w:tcPr>
            <w:tcW w:w="4722" w:type="dxa"/>
          </w:tcPr>
          <w:p w14:paraId="57F7B7B6" w14:textId="77777777" w:rsidR="00760A10" w:rsidRPr="00260ABC" w:rsidRDefault="00760A10" w:rsidP="00256EB7">
            <w:pPr>
              <w:pStyle w:val="6-TEXTE"/>
            </w:pPr>
            <w:r w:rsidRPr="00260ABC">
              <w:t>Lien du site Internet</w:t>
            </w:r>
          </w:p>
        </w:tc>
        <w:tc>
          <w:tcPr>
            <w:tcW w:w="4232" w:type="dxa"/>
          </w:tcPr>
          <w:p w14:paraId="554FA3CC" w14:textId="77777777" w:rsidR="00760A10" w:rsidRPr="00260ABC" w:rsidRDefault="00760A10" w:rsidP="00256EB7">
            <w:pPr>
              <w:pStyle w:val="6-TEXTE"/>
            </w:pPr>
          </w:p>
        </w:tc>
      </w:tr>
      <w:tr w:rsidR="00760A10" w:rsidRPr="00260ABC" w14:paraId="2CF08922" w14:textId="77777777" w:rsidTr="00256EB7">
        <w:trPr>
          <w:trHeight w:val="280"/>
        </w:trPr>
        <w:tc>
          <w:tcPr>
            <w:tcW w:w="4722" w:type="dxa"/>
          </w:tcPr>
          <w:p w14:paraId="50FBE756" w14:textId="77777777" w:rsidR="00760A10" w:rsidRPr="00260ABC" w:rsidRDefault="00760A10" w:rsidP="00256EB7">
            <w:pPr>
              <w:pStyle w:val="6-TEXTE"/>
            </w:pPr>
            <w:r w:rsidRPr="00260ABC">
              <w:t>Date de création de la société</w:t>
            </w:r>
          </w:p>
        </w:tc>
        <w:tc>
          <w:tcPr>
            <w:tcW w:w="4232" w:type="dxa"/>
          </w:tcPr>
          <w:p w14:paraId="6AE6A262" w14:textId="77777777" w:rsidR="00760A10" w:rsidRPr="00260ABC" w:rsidRDefault="00760A10" w:rsidP="00256EB7">
            <w:pPr>
              <w:pStyle w:val="6-TEXTE"/>
            </w:pPr>
          </w:p>
        </w:tc>
      </w:tr>
    </w:tbl>
    <w:p w14:paraId="22C996D3" w14:textId="77777777" w:rsidR="00760A10" w:rsidRPr="00260ABC" w:rsidRDefault="00760A10" w:rsidP="00760A10">
      <w:pPr>
        <w:pStyle w:val="6-TEXTE"/>
      </w:pPr>
    </w:p>
    <w:p w14:paraId="2AABDC58" w14:textId="77777777" w:rsidR="00760A10" w:rsidRPr="00643534" w:rsidRDefault="00760A10" w:rsidP="00760A10">
      <w:pPr>
        <w:pStyle w:val="6-TEXTE"/>
        <w:numPr>
          <w:ilvl w:val="0"/>
          <w:numId w:val="19"/>
        </w:numPr>
        <w:rPr>
          <w:b/>
        </w:rPr>
      </w:pPr>
      <w:r w:rsidRPr="00643534">
        <w:rPr>
          <w:b/>
        </w:rPr>
        <w:t>Données financières et d’activité</w:t>
      </w:r>
    </w:p>
    <w:tbl>
      <w:tblPr>
        <w:tblW w:w="895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25"/>
        <w:gridCol w:w="4229"/>
      </w:tblGrid>
      <w:tr w:rsidR="00760A10" w:rsidRPr="00260ABC" w14:paraId="16EC254C" w14:textId="77777777" w:rsidTr="00256EB7">
        <w:trPr>
          <w:trHeight w:val="280"/>
        </w:trPr>
        <w:tc>
          <w:tcPr>
            <w:tcW w:w="4725" w:type="dxa"/>
          </w:tcPr>
          <w:p w14:paraId="1E30DE95" w14:textId="77777777" w:rsidR="00760A10" w:rsidRPr="00260ABC" w:rsidRDefault="00760A10" w:rsidP="00256EB7">
            <w:pPr>
              <w:pStyle w:val="6-TEXTE"/>
            </w:pPr>
            <w:r w:rsidRPr="00260ABC">
              <w:t xml:space="preserve">Montant du capital social </w:t>
            </w:r>
          </w:p>
        </w:tc>
        <w:tc>
          <w:tcPr>
            <w:tcW w:w="4229" w:type="dxa"/>
          </w:tcPr>
          <w:p w14:paraId="53D7BFF6" w14:textId="77777777" w:rsidR="00760A10" w:rsidRPr="00260ABC" w:rsidRDefault="00760A10" w:rsidP="00256EB7">
            <w:pPr>
              <w:pStyle w:val="6-TEXTE"/>
            </w:pPr>
          </w:p>
        </w:tc>
      </w:tr>
      <w:tr w:rsidR="00760A10" w:rsidRPr="00260ABC" w14:paraId="3B1084B8" w14:textId="77777777" w:rsidTr="00256EB7">
        <w:trPr>
          <w:trHeight w:val="280"/>
        </w:trPr>
        <w:tc>
          <w:tcPr>
            <w:tcW w:w="4725" w:type="dxa"/>
          </w:tcPr>
          <w:p w14:paraId="7C5FA1C8" w14:textId="77777777" w:rsidR="00760A10" w:rsidRPr="00260ABC" w:rsidRDefault="00760A10" w:rsidP="00256EB7">
            <w:pPr>
              <w:pStyle w:val="6-TEXTE"/>
            </w:pPr>
            <w:r w:rsidRPr="00260ABC">
              <w:t>Répartition du capital social (% par actionnaire)</w:t>
            </w:r>
          </w:p>
        </w:tc>
        <w:tc>
          <w:tcPr>
            <w:tcW w:w="4229" w:type="dxa"/>
          </w:tcPr>
          <w:p w14:paraId="7BCE794D" w14:textId="77777777" w:rsidR="00760A10" w:rsidRPr="00260ABC" w:rsidRDefault="00760A10" w:rsidP="00256EB7">
            <w:pPr>
              <w:pStyle w:val="6-TEXTE"/>
            </w:pPr>
          </w:p>
        </w:tc>
      </w:tr>
      <w:tr w:rsidR="005C19BD" w:rsidRPr="00260ABC" w14:paraId="31477860" w14:textId="77777777" w:rsidTr="00256EB7">
        <w:trPr>
          <w:trHeight w:val="280"/>
        </w:trPr>
        <w:tc>
          <w:tcPr>
            <w:tcW w:w="4725" w:type="dxa"/>
          </w:tcPr>
          <w:p w14:paraId="03C06987" w14:textId="77777777" w:rsidR="005C19BD" w:rsidRPr="00260ABC" w:rsidRDefault="005C19BD" w:rsidP="00256EB7">
            <w:pPr>
              <w:pStyle w:val="6-TEXTE"/>
            </w:pPr>
            <w:r>
              <w:t xml:space="preserve">Financement publics obtenus </w:t>
            </w:r>
          </w:p>
        </w:tc>
        <w:tc>
          <w:tcPr>
            <w:tcW w:w="4229" w:type="dxa"/>
          </w:tcPr>
          <w:p w14:paraId="079D1BFD" w14:textId="77777777" w:rsidR="005C19BD" w:rsidRPr="00260ABC" w:rsidRDefault="005C19BD" w:rsidP="00256EB7">
            <w:pPr>
              <w:pStyle w:val="6-TEXTE"/>
            </w:pPr>
          </w:p>
        </w:tc>
      </w:tr>
      <w:tr w:rsidR="00760A10" w:rsidRPr="00260ABC" w14:paraId="228AD1FA" w14:textId="77777777" w:rsidTr="00256EB7">
        <w:trPr>
          <w:trHeight w:val="280"/>
        </w:trPr>
        <w:tc>
          <w:tcPr>
            <w:tcW w:w="4725" w:type="dxa"/>
          </w:tcPr>
          <w:p w14:paraId="1DE1CEF2" w14:textId="6B8CAC31" w:rsidR="00760A10" w:rsidRPr="00260ABC" w:rsidRDefault="00C51479" w:rsidP="00C51479">
            <w:pPr>
              <w:pStyle w:val="6-TEXTE"/>
            </w:pPr>
            <w:r>
              <w:t>Chiffre d’Affaires 2022</w:t>
            </w:r>
          </w:p>
        </w:tc>
        <w:tc>
          <w:tcPr>
            <w:tcW w:w="4229" w:type="dxa"/>
          </w:tcPr>
          <w:p w14:paraId="7ACCEC1B" w14:textId="77777777" w:rsidR="00760A10" w:rsidRPr="00260ABC" w:rsidRDefault="00760A10" w:rsidP="00256EB7">
            <w:pPr>
              <w:pStyle w:val="6-TEXTE"/>
            </w:pPr>
          </w:p>
        </w:tc>
      </w:tr>
      <w:tr w:rsidR="00760A10" w:rsidRPr="00260ABC" w14:paraId="244426A1" w14:textId="77777777" w:rsidTr="00256EB7">
        <w:trPr>
          <w:trHeight w:val="280"/>
        </w:trPr>
        <w:tc>
          <w:tcPr>
            <w:tcW w:w="4725" w:type="dxa"/>
          </w:tcPr>
          <w:p w14:paraId="42A63B90" w14:textId="19DD14BF" w:rsidR="00760A10" w:rsidRPr="00260ABC" w:rsidRDefault="00760A10" w:rsidP="00256EB7">
            <w:pPr>
              <w:pStyle w:val="6-TEXTE"/>
            </w:pPr>
            <w:r w:rsidRPr="00260ABC">
              <w:t xml:space="preserve">Nombre </w:t>
            </w:r>
            <w:r w:rsidR="00C51479">
              <w:t>d’employés 2023</w:t>
            </w:r>
          </w:p>
        </w:tc>
        <w:tc>
          <w:tcPr>
            <w:tcW w:w="4229" w:type="dxa"/>
          </w:tcPr>
          <w:p w14:paraId="7E47D1AF" w14:textId="77777777" w:rsidR="00760A10" w:rsidRPr="00260ABC" w:rsidRDefault="00760A10" w:rsidP="00256EB7">
            <w:pPr>
              <w:pStyle w:val="6-TEXTE"/>
            </w:pPr>
          </w:p>
        </w:tc>
      </w:tr>
      <w:tr w:rsidR="00811488" w:rsidRPr="00260ABC" w14:paraId="28A187BE" w14:textId="77777777" w:rsidTr="00256EB7">
        <w:trPr>
          <w:trHeight w:val="280"/>
        </w:trPr>
        <w:tc>
          <w:tcPr>
            <w:tcW w:w="4725" w:type="dxa"/>
          </w:tcPr>
          <w:p w14:paraId="3EC192FE" w14:textId="494576D0" w:rsidR="00811488" w:rsidRPr="00260ABC" w:rsidRDefault="00811488" w:rsidP="00256EB7">
            <w:pPr>
              <w:pStyle w:val="6-TEXTE"/>
            </w:pPr>
            <w:r>
              <w:t xml:space="preserve">Montant recherché </w:t>
            </w:r>
          </w:p>
        </w:tc>
        <w:tc>
          <w:tcPr>
            <w:tcW w:w="4229" w:type="dxa"/>
          </w:tcPr>
          <w:p w14:paraId="2330F7DC" w14:textId="77777777" w:rsidR="00811488" w:rsidRPr="00260ABC" w:rsidRDefault="00811488" w:rsidP="00256EB7">
            <w:pPr>
              <w:pStyle w:val="6-TEXTE"/>
            </w:pPr>
          </w:p>
        </w:tc>
      </w:tr>
    </w:tbl>
    <w:p w14:paraId="6C6EAC4A" w14:textId="77777777" w:rsidR="006918E6" w:rsidRDefault="006918E6" w:rsidP="00760A10">
      <w:pPr>
        <w:pStyle w:val="6-TEXTE"/>
      </w:pPr>
    </w:p>
    <w:p w14:paraId="1786F26F" w14:textId="77777777" w:rsidR="009B317C" w:rsidRDefault="009B317C" w:rsidP="00760A10">
      <w:pPr>
        <w:pStyle w:val="6-TEXTE"/>
      </w:pPr>
    </w:p>
    <w:p w14:paraId="7A738616" w14:textId="77777777" w:rsidR="009B317C" w:rsidRPr="00260ABC" w:rsidRDefault="009B317C" w:rsidP="00760A10">
      <w:pPr>
        <w:pStyle w:val="6-TEXTE"/>
      </w:pPr>
    </w:p>
    <w:p w14:paraId="14E6F636" w14:textId="77777777" w:rsidR="00760A10" w:rsidRPr="00643534" w:rsidRDefault="00760A10" w:rsidP="00760A10">
      <w:pPr>
        <w:pStyle w:val="6-TEXTE"/>
        <w:numPr>
          <w:ilvl w:val="0"/>
          <w:numId w:val="19"/>
        </w:numPr>
        <w:rPr>
          <w:b/>
        </w:rPr>
      </w:pPr>
      <w:r w:rsidRPr="00643534">
        <w:rPr>
          <w:b/>
        </w:rPr>
        <w:lastRenderedPageBreak/>
        <w:t>Description de la société</w:t>
      </w:r>
    </w:p>
    <w:p w14:paraId="7B803EF8" w14:textId="77777777" w:rsidR="00760A10" w:rsidRPr="00260ABC" w:rsidRDefault="00760A10" w:rsidP="00760A10">
      <w:pPr>
        <w:pStyle w:val="6-TEXTE"/>
        <w:rPr>
          <w:i/>
        </w:rPr>
      </w:pPr>
      <w:r w:rsidRPr="00260ABC">
        <w:rPr>
          <w:i/>
        </w:rPr>
        <w:t xml:space="preserve">Merci de nous fournir une description non confidentielle de votre société, en 2 à 3 lignes maximum ainsi que les verrous et besoins déjà identifiés pour le développement de votre société. </w:t>
      </w:r>
    </w:p>
    <w:p w14:paraId="01FCA9A2" w14:textId="77777777" w:rsidR="00760A10" w:rsidRDefault="00760A10" w:rsidP="00760A10">
      <w:pPr>
        <w:pStyle w:val="6-TEXTE"/>
      </w:pPr>
    </w:p>
    <w:p w14:paraId="738E1BF7" w14:textId="77777777" w:rsidR="000222D5" w:rsidRDefault="000222D5" w:rsidP="00760A10">
      <w:pPr>
        <w:pStyle w:val="6-TEXTE"/>
      </w:pPr>
    </w:p>
    <w:p w14:paraId="7B3B8ADB" w14:textId="77777777" w:rsidR="000222D5" w:rsidRDefault="000222D5" w:rsidP="00760A10">
      <w:pPr>
        <w:pStyle w:val="6-TEXTE"/>
      </w:pPr>
    </w:p>
    <w:p w14:paraId="758A452B" w14:textId="77777777" w:rsidR="000222D5" w:rsidRDefault="000222D5" w:rsidP="00760A10">
      <w:pPr>
        <w:pStyle w:val="6-TEXTE"/>
      </w:pPr>
    </w:p>
    <w:p w14:paraId="2CB1D3EB" w14:textId="77777777" w:rsidR="000222D5" w:rsidRDefault="000222D5" w:rsidP="00760A10">
      <w:pPr>
        <w:pStyle w:val="6-TEXTE"/>
      </w:pPr>
    </w:p>
    <w:p w14:paraId="66D396B3" w14:textId="77777777" w:rsidR="000222D5" w:rsidRDefault="000222D5" w:rsidP="00760A10">
      <w:pPr>
        <w:pStyle w:val="6-TEXTE"/>
      </w:pPr>
    </w:p>
    <w:p w14:paraId="3A06A0EA" w14:textId="77777777" w:rsidR="000222D5" w:rsidRPr="00260ABC" w:rsidRDefault="000222D5" w:rsidP="00760A10">
      <w:pPr>
        <w:pStyle w:val="6-TEXTE"/>
      </w:pPr>
    </w:p>
    <w:p w14:paraId="550450F1" w14:textId="77777777" w:rsidR="00760A10" w:rsidRPr="00643534" w:rsidRDefault="00760A10" w:rsidP="00760A10">
      <w:pPr>
        <w:pStyle w:val="6-TEXTE"/>
        <w:numPr>
          <w:ilvl w:val="0"/>
          <w:numId w:val="19"/>
        </w:numPr>
        <w:rPr>
          <w:b/>
        </w:rPr>
      </w:pPr>
      <w:r w:rsidRPr="00643534">
        <w:rPr>
          <w:b/>
        </w:rPr>
        <w:t xml:space="preserve">Conditions financières </w:t>
      </w:r>
    </w:p>
    <w:p w14:paraId="21A20406" w14:textId="7E09F649" w:rsidR="00760A10" w:rsidRDefault="00760A10" w:rsidP="00760A10">
      <w:pPr>
        <w:pStyle w:val="6-TEXTE"/>
      </w:pPr>
      <w:r>
        <w:t xml:space="preserve">Les candidatures sont ouvertes et gratuites. </w:t>
      </w:r>
    </w:p>
    <w:p w14:paraId="762F099B" w14:textId="594CE35F" w:rsidR="00760A10" w:rsidRDefault="00760A10" w:rsidP="005F760B">
      <w:pPr>
        <w:pStyle w:val="6-TEXTE"/>
      </w:pPr>
      <w:r w:rsidRPr="005F760B">
        <w:t>Des frais de participation pour l’organisation de cette rencontre</w:t>
      </w:r>
      <w:r w:rsidR="00364E7C">
        <w:t xml:space="preserve"> et </w:t>
      </w:r>
      <w:r w:rsidR="00364E7C" w:rsidRPr="005F760B">
        <w:t xml:space="preserve">l’accompagnement </w:t>
      </w:r>
      <w:r w:rsidR="00364E7C">
        <w:t xml:space="preserve">des entreprises </w:t>
      </w:r>
      <w:r w:rsidRPr="005F760B">
        <w:t>sont appliqués</w:t>
      </w:r>
      <w:r w:rsidR="00FB2529">
        <w:t xml:space="preserve"> aux entreprises </w:t>
      </w:r>
      <w:r w:rsidR="00364E7C">
        <w:t>sélectionnées</w:t>
      </w:r>
      <w:r w:rsidRPr="005F760B">
        <w:t>. Des tarifs privilégiés s</w:t>
      </w:r>
      <w:r w:rsidR="00811488">
        <w:t>eront appliqués aux adhérents du</w:t>
      </w:r>
      <w:r w:rsidRPr="005F760B">
        <w:t xml:space="preserve"> Pôle Eurobiomed </w:t>
      </w:r>
      <w:r w:rsidR="00811488">
        <w:t>s</w:t>
      </w:r>
      <w:r w:rsidR="00B32424" w:rsidRPr="005F760B">
        <w:t xml:space="preserve">oit </w:t>
      </w:r>
      <w:r w:rsidR="009B317C">
        <w:t>20</w:t>
      </w:r>
      <w:r w:rsidRPr="005F760B">
        <w:t>00€</w:t>
      </w:r>
      <w:r w:rsidR="004F2E06">
        <w:t xml:space="preserve"> HT</w:t>
      </w:r>
      <w:r w:rsidRPr="005F760B">
        <w:t>.</w:t>
      </w:r>
    </w:p>
    <w:p w14:paraId="57DD93BB" w14:textId="77777777" w:rsidR="00FB2529" w:rsidRPr="005F760B" w:rsidRDefault="00FB2529" w:rsidP="005F760B">
      <w:pPr>
        <w:pStyle w:val="6-TEXTE"/>
        <w:rPr>
          <w:strike/>
        </w:rPr>
      </w:pPr>
    </w:p>
    <w:p w14:paraId="0F53E623" w14:textId="77777777" w:rsidR="00760A10" w:rsidRPr="00643534" w:rsidRDefault="00760A10" w:rsidP="00760A10">
      <w:pPr>
        <w:pStyle w:val="6-TEXTE"/>
        <w:numPr>
          <w:ilvl w:val="0"/>
          <w:numId w:val="19"/>
        </w:numPr>
        <w:rPr>
          <w:b/>
        </w:rPr>
      </w:pPr>
      <w:r w:rsidRPr="00643534">
        <w:rPr>
          <w:b/>
        </w:rPr>
        <w:t>Confidentialité</w:t>
      </w:r>
    </w:p>
    <w:p w14:paraId="20B07FD1" w14:textId="77777777" w:rsidR="00760A10" w:rsidRDefault="00760A10" w:rsidP="00760A10">
      <w:pPr>
        <w:pStyle w:val="6-TEXTE"/>
      </w:pPr>
      <w:r>
        <w:t xml:space="preserve">Les informations transmises et présentées lors de l’évènement sont supposées être non confidentielles. En participant à Invest in </w:t>
      </w:r>
      <w:proofErr w:type="spellStart"/>
      <w:r>
        <w:t>Biomed</w:t>
      </w:r>
      <w:proofErr w:type="spellEnd"/>
      <w:r>
        <w:t>, vous acceptez que les présentations soient diffusées post évènement à l’ensemble des investisseurs participants à cet évènement.</w:t>
      </w:r>
    </w:p>
    <w:p w14:paraId="2E244A1F" w14:textId="77777777" w:rsidR="00760A10" w:rsidRDefault="00760A10" w:rsidP="00760A10">
      <w:pPr>
        <w:pStyle w:val="6-TEXTE"/>
      </w:pPr>
    </w:p>
    <w:p w14:paraId="413C4EE5" w14:textId="77777777" w:rsidR="00760A10" w:rsidRDefault="00760A10" w:rsidP="00760A10">
      <w:pPr>
        <w:pStyle w:val="6-TEXTE"/>
      </w:pPr>
      <w:r>
        <w:t>La présentation devant le comité d’experts est soumise au règlement des frais de participation si le candidat est retenu. Le passage devant le comité vaut pour engagement du candidat à régler cette somme.</w:t>
      </w:r>
    </w:p>
    <w:p w14:paraId="41AB738B" w14:textId="77777777" w:rsidR="00760A10" w:rsidRPr="00260ABC" w:rsidRDefault="00760A10" w:rsidP="00760A10">
      <w:pPr>
        <w:pStyle w:val="6-TEXTE"/>
      </w:pPr>
    </w:p>
    <w:p w14:paraId="697C78DB" w14:textId="77777777" w:rsidR="00760A10" w:rsidRPr="00260ABC" w:rsidRDefault="00760A10" w:rsidP="00760A10">
      <w:pPr>
        <w:pStyle w:val="6-TEXTE"/>
      </w:pPr>
    </w:p>
    <w:p w14:paraId="67354FD5" w14:textId="77777777" w:rsidR="00760A10" w:rsidRPr="00260ABC" w:rsidRDefault="00760A10" w:rsidP="00760A10">
      <w:pPr>
        <w:pStyle w:val="6-TEXTE"/>
      </w:pPr>
    </w:p>
    <w:p w14:paraId="03449C43" w14:textId="77777777" w:rsidR="00760A10" w:rsidRPr="00260ABC" w:rsidRDefault="00760A10" w:rsidP="00760A10">
      <w:pPr>
        <w:pStyle w:val="6-TEXTE"/>
      </w:pPr>
    </w:p>
    <w:p w14:paraId="7A2B6FCE" w14:textId="77777777" w:rsidR="00760A10" w:rsidRPr="00260ABC" w:rsidRDefault="00760A10" w:rsidP="00760A10">
      <w:pPr>
        <w:pStyle w:val="6-TEXTE"/>
      </w:pPr>
      <w:r w:rsidRPr="00260ABC">
        <w:t>Nom + Prénom</w:t>
      </w:r>
    </w:p>
    <w:p w14:paraId="6F6D3E40" w14:textId="77777777" w:rsidR="00760A10" w:rsidRPr="00260ABC" w:rsidRDefault="00760A10" w:rsidP="00760A10">
      <w:pPr>
        <w:pStyle w:val="6-TEXTE"/>
        <w:rPr>
          <w:b/>
        </w:rPr>
      </w:pPr>
    </w:p>
    <w:p w14:paraId="4CFA1D4D" w14:textId="77777777" w:rsidR="00760A10" w:rsidRPr="00260ABC" w:rsidRDefault="00760A10" w:rsidP="00760A10">
      <w:pPr>
        <w:pStyle w:val="6-TEXTE"/>
        <w:rPr>
          <w:b/>
        </w:rPr>
      </w:pPr>
      <w:r w:rsidRPr="00260ABC">
        <w:rPr>
          <w:b/>
        </w:rPr>
        <w:t>Signature du dirigeant</w:t>
      </w:r>
    </w:p>
    <w:p w14:paraId="3242FD26" w14:textId="77777777" w:rsidR="00760A10" w:rsidRPr="00260ABC" w:rsidRDefault="00760A10" w:rsidP="00760A10">
      <w:pPr>
        <w:pStyle w:val="6-TEXTE"/>
      </w:pPr>
      <w:r w:rsidRPr="00260ABC">
        <w:t>Précédée de la mention</w:t>
      </w:r>
    </w:p>
    <w:p w14:paraId="4EF65D0A" w14:textId="77777777" w:rsidR="00760A10" w:rsidRPr="00260ABC" w:rsidRDefault="00760A10" w:rsidP="00760A10">
      <w:pPr>
        <w:pStyle w:val="6-TEXTE"/>
      </w:pPr>
      <w:r w:rsidRPr="00260ABC">
        <w:t>«</w:t>
      </w:r>
      <w:r w:rsidRPr="00260ABC">
        <w:rPr>
          <w:rFonts w:ascii="Cambria" w:hAnsi="Cambria" w:cs="Cambria"/>
        </w:rPr>
        <w:t> </w:t>
      </w:r>
      <w:r w:rsidR="00AA3232">
        <w:t>lu et approuvé</w:t>
      </w:r>
      <w:r w:rsidRPr="00260ABC">
        <w:rPr>
          <w:rFonts w:ascii="Cambria" w:hAnsi="Cambria" w:cs="Cambria"/>
        </w:rPr>
        <w:t> </w:t>
      </w:r>
      <w:r w:rsidRPr="00260ABC">
        <w:t>»</w:t>
      </w:r>
    </w:p>
    <w:p w14:paraId="5C5C3859" w14:textId="77777777" w:rsidR="00760A10" w:rsidRPr="00260ABC" w:rsidRDefault="00760A10" w:rsidP="00760A10">
      <w:pPr>
        <w:pStyle w:val="6-TEXTE"/>
      </w:pPr>
    </w:p>
    <w:p w14:paraId="58EAA7DD" w14:textId="77777777" w:rsidR="00760A10" w:rsidRPr="00260ABC" w:rsidRDefault="00760A10" w:rsidP="00760A10">
      <w:pPr>
        <w:pStyle w:val="6-TEXTE"/>
      </w:pPr>
      <w:r w:rsidRPr="00260ABC">
        <w:t>+</w:t>
      </w:r>
      <w:r>
        <w:t xml:space="preserve"> </w:t>
      </w:r>
      <w:r w:rsidRPr="00260ABC">
        <w:t>Logo de la société</w:t>
      </w:r>
    </w:p>
    <w:p w14:paraId="3D36BAF4" w14:textId="77777777" w:rsidR="00760A10" w:rsidRPr="00487503" w:rsidRDefault="00760A10" w:rsidP="00760A10">
      <w:pPr>
        <w:pStyle w:val="6-TEXTE"/>
      </w:pPr>
    </w:p>
    <w:p w14:paraId="77AEEB2B" w14:textId="77777777" w:rsidR="00760A10" w:rsidRPr="00487503" w:rsidRDefault="00760A10" w:rsidP="00487503">
      <w:pPr>
        <w:pStyle w:val="6-TEXTE"/>
      </w:pPr>
    </w:p>
    <w:sectPr w:rsidR="00760A10" w:rsidRPr="00487503" w:rsidSect="00B37565">
      <w:headerReference w:type="default" r:id="rId16"/>
      <w:footerReference w:type="even" r:id="rId17"/>
      <w:footerReference w:type="default" r:id="rId18"/>
      <w:footerReference w:type="first" r:id="rId19"/>
      <w:type w:val="continuous"/>
      <w:pgSz w:w="11906" w:h="16838"/>
      <w:pgMar w:top="1517" w:right="1417" w:bottom="1417" w:left="1417" w:header="151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DD069" w14:textId="77777777" w:rsidR="00890D1D" w:rsidRDefault="00890D1D" w:rsidP="0025130A">
      <w:r>
        <w:separator/>
      </w:r>
    </w:p>
  </w:endnote>
  <w:endnote w:type="continuationSeparator" w:id="0">
    <w:p w14:paraId="017EC839" w14:textId="77777777" w:rsidR="00890D1D" w:rsidRDefault="00890D1D" w:rsidP="00251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Regular"/>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99941949"/>
      <w:docPartObj>
        <w:docPartGallery w:val="Page Numbers (Bottom of Page)"/>
        <w:docPartUnique/>
      </w:docPartObj>
    </w:sdtPr>
    <w:sdtContent>
      <w:p w14:paraId="504DEE7A" w14:textId="77777777" w:rsidR="00867E25" w:rsidRDefault="00867E25" w:rsidP="0025130A">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8C2AEA3" w14:textId="77777777" w:rsidR="00867E25" w:rsidRDefault="00867E25" w:rsidP="002513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F6144" w14:textId="77777777" w:rsidR="00867E25" w:rsidRDefault="00867E25" w:rsidP="0025130A">
    <w:pPr>
      <w:pStyle w:val="Pieddepage"/>
    </w:pPr>
    <w:r w:rsidRPr="0025130A">
      <w:rPr>
        <w:noProof/>
        <w:lang w:eastAsia="fr-FR"/>
      </w:rPr>
      <mc:AlternateContent>
        <mc:Choice Requires="wps">
          <w:drawing>
            <wp:anchor distT="0" distB="0" distL="114300" distR="114300" simplePos="0" relativeHeight="251672064" behindDoc="0" locked="0" layoutInCell="1" allowOverlap="1" wp14:anchorId="5E919751" wp14:editId="1266EC80">
              <wp:simplePos x="0" y="0"/>
              <wp:positionH relativeFrom="column">
                <wp:posOffset>5831205</wp:posOffset>
              </wp:positionH>
              <wp:positionV relativeFrom="paragraph">
                <wp:posOffset>262890</wp:posOffset>
              </wp:positionV>
              <wp:extent cx="762000" cy="32956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762000" cy="329565"/>
                      </a:xfrm>
                      <a:prstGeom prst="rect">
                        <a:avLst/>
                      </a:prstGeom>
                      <a:noFill/>
                      <a:ln w="6350">
                        <a:noFill/>
                      </a:ln>
                    </wps:spPr>
                    <wps:txbx>
                      <w:txbxContent>
                        <w:p w14:paraId="3862BE05" w14:textId="1A8DBFFB" w:rsidR="00867E25" w:rsidRPr="00867E25" w:rsidRDefault="00867E25" w:rsidP="00867E25">
                          <w:pPr>
                            <w:jc w:val="center"/>
                            <w:rPr>
                              <w:b/>
                              <w:color w:val="FFFFFF" w:themeColor="background1"/>
                            </w:rPr>
                          </w:pPr>
                          <w:r w:rsidRPr="00867E25">
                            <w:rPr>
                              <w:b/>
                              <w:color w:val="FFFFFF" w:themeColor="background1"/>
                            </w:rPr>
                            <w:fldChar w:fldCharType="begin"/>
                          </w:r>
                          <w:r w:rsidRPr="00867E25">
                            <w:rPr>
                              <w:b/>
                              <w:color w:val="FFFFFF" w:themeColor="background1"/>
                            </w:rPr>
                            <w:instrText xml:space="preserve"> PAGE </w:instrText>
                          </w:r>
                          <w:r w:rsidRPr="00867E25">
                            <w:rPr>
                              <w:b/>
                              <w:color w:val="FFFFFF" w:themeColor="background1"/>
                            </w:rPr>
                            <w:fldChar w:fldCharType="separate"/>
                          </w:r>
                          <w:r w:rsidR="00841709">
                            <w:rPr>
                              <w:b/>
                              <w:noProof/>
                              <w:color w:val="FFFFFF" w:themeColor="background1"/>
                            </w:rPr>
                            <w:t>3</w:t>
                          </w:r>
                          <w:r w:rsidRPr="00867E25">
                            <w:rPr>
                              <w:b/>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19751" id="_x0000_t202" coordsize="21600,21600" o:spt="202" path="m,l,21600r21600,l21600,xe">
              <v:stroke joinstyle="miter"/>
              <v:path gradientshapeok="t" o:connecttype="rect"/>
            </v:shapetype>
            <v:shape id="Zone de texte 1" o:spid="_x0000_s1027" type="#_x0000_t202" style="position:absolute;left:0;text-align:left;margin-left:459.15pt;margin-top:20.7pt;width:60pt;height:2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" filled="f" stroked="f" strokeweight=".5pt">
              <v:textbox>
                <w:txbxContent>
                  <w:p w14:paraId="3862BE05" w14:textId="1A8DBFFB" w:rsidR="00867E25" w:rsidRPr="00867E25" w:rsidRDefault="00867E25" w:rsidP="00867E25">
                    <w:pPr>
                      <w:jc w:val="center"/>
                      <w:rPr>
                        <w:b/>
                        <w:color w:val="FFFFFF" w:themeColor="background1"/>
                      </w:rPr>
                    </w:pPr>
                    <w:r w:rsidRPr="00867E25">
                      <w:rPr>
                        <w:b/>
                        <w:color w:val="FFFFFF" w:themeColor="background1"/>
                      </w:rPr>
                      <w:fldChar w:fldCharType="begin"/>
                    </w:r>
                    <w:r w:rsidRPr="00867E25">
                      <w:rPr>
                        <w:b/>
                        <w:color w:val="FFFFFF" w:themeColor="background1"/>
                      </w:rPr>
                      <w:instrText xml:space="preserve"> PAGE </w:instrText>
                    </w:r>
                    <w:r w:rsidRPr="00867E25">
                      <w:rPr>
                        <w:b/>
                        <w:color w:val="FFFFFF" w:themeColor="background1"/>
                      </w:rPr>
                      <w:fldChar w:fldCharType="separate"/>
                    </w:r>
                    <w:r w:rsidR="00841709">
                      <w:rPr>
                        <w:b/>
                        <w:noProof/>
                        <w:color w:val="FFFFFF" w:themeColor="background1"/>
                      </w:rPr>
                      <w:t>3</w:t>
                    </w:r>
                    <w:r w:rsidRPr="00867E25">
                      <w:rPr>
                        <w:b/>
                        <w:color w:val="FFFFFF" w:themeColor="background1"/>
                      </w:rPr>
                      <w:fldChar w:fldCharType="end"/>
                    </w:r>
                  </w:p>
                </w:txbxContent>
              </v:textbox>
            </v:shape>
          </w:pict>
        </mc:Fallback>
      </mc:AlternateContent>
    </w:r>
    <w:r w:rsidRPr="0025130A">
      <w:rPr>
        <w:noProof/>
        <w:lang w:eastAsia="fr-FR"/>
      </w:rPr>
      <mc:AlternateContent>
        <mc:Choice Requires="wps">
          <w:drawing>
            <wp:anchor distT="0" distB="0" distL="114300" distR="114300" simplePos="0" relativeHeight="251667968" behindDoc="0" locked="0" layoutInCell="1" allowOverlap="1" wp14:anchorId="118B9776" wp14:editId="333E3CBF">
              <wp:simplePos x="0" y="0"/>
              <wp:positionH relativeFrom="column">
                <wp:posOffset>-772795</wp:posOffset>
              </wp:positionH>
              <wp:positionV relativeFrom="paragraph">
                <wp:posOffset>262890</wp:posOffset>
              </wp:positionV>
              <wp:extent cx="5410200" cy="32956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410200" cy="329565"/>
                      </a:xfrm>
                      <a:prstGeom prst="rect">
                        <a:avLst/>
                      </a:prstGeom>
                      <a:noFill/>
                      <a:ln w="6350">
                        <a:noFill/>
                      </a:ln>
                    </wps:spPr>
                    <wps:txbx>
                      <w:txbxContent>
                        <w:p w14:paraId="62DBB337" w14:textId="6E924DF1" w:rsidR="00867E25" w:rsidRPr="001722FA" w:rsidRDefault="00EA7D3E" w:rsidP="00B5470E">
                          <w:pPr>
                            <w:ind w:left="0"/>
                            <w:jc w:val="left"/>
                          </w:pPr>
                          <w:r>
                            <w:t xml:space="preserve">AMI – Invest in </w:t>
                          </w:r>
                          <w:proofErr w:type="spellStart"/>
                          <w:r>
                            <w:t>Biomed</w:t>
                          </w:r>
                          <w:proofErr w:type="spellEnd"/>
                          <w:r>
                            <w:t xml:space="preserve"> 202</w:t>
                          </w:r>
                          <w:r w:rsidR="0013516D">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B9776" id="Zone de texte 4" o:spid="_x0000_s1028" type="#_x0000_t202" style="position:absolute;left:0;text-align:left;margin-left:-60.85pt;margin-top:20.7pt;width:426pt;height:25.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" filled="f" stroked="f" strokeweight=".5pt">
              <v:textbox>
                <w:txbxContent>
                  <w:p w14:paraId="62DBB337" w14:textId="6E924DF1" w:rsidR="00867E25" w:rsidRPr="001722FA" w:rsidRDefault="00EA7D3E" w:rsidP="00B5470E">
                    <w:pPr>
                      <w:ind w:left="0"/>
                      <w:jc w:val="left"/>
                    </w:pPr>
                    <w:r>
                      <w:t>AMI – Invest in Biomed 202</w:t>
                    </w:r>
                    <w:r w:rsidR="0013516D">
                      <w:t>4</w:t>
                    </w:r>
                  </w:p>
                </w:txbxContent>
              </v:textbox>
            </v:shape>
          </w:pict>
        </mc:Fallback>
      </mc:AlternateContent>
    </w:r>
    <w:r>
      <w:rPr>
        <w:noProof/>
        <w:lang w:eastAsia="fr-FR"/>
      </w:rPr>
      <w:drawing>
        <wp:anchor distT="0" distB="0" distL="114300" distR="114300" simplePos="0" relativeHeight="251655680" behindDoc="1" locked="0" layoutInCell="1" allowOverlap="1" wp14:anchorId="75AD2BAC" wp14:editId="0F715FD8">
          <wp:simplePos x="0" y="0"/>
          <wp:positionH relativeFrom="column">
            <wp:posOffset>-895350</wp:posOffset>
          </wp:positionH>
          <wp:positionV relativeFrom="paragraph">
            <wp:posOffset>-3810</wp:posOffset>
          </wp:positionV>
          <wp:extent cx="7560000" cy="7620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7560000" cy="7620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69DF" w14:textId="77777777" w:rsidR="00867E25" w:rsidRDefault="00867E25" w:rsidP="00D002F7">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A4052" w14:textId="77777777" w:rsidR="00890D1D" w:rsidRDefault="00890D1D" w:rsidP="0025130A">
      <w:r>
        <w:separator/>
      </w:r>
    </w:p>
  </w:footnote>
  <w:footnote w:type="continuationSeparator" w:id="0">
    <w:p w14:paraId="352D1C09" w14:textId="77777777" w:rsidR="00890D1D" w:rsidRDefault="00890D1D" w:rsidP="00251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D86EF" w14:textId="77777777" w:rsidR="00867E25" w:rsidRPr="00B7407A" w:rsidRDefault="00867E25" w:rsidP="0025130A">
    <w:pPr>
      <w:pStyle w:val="En-tte"/>
      <w:ind w:left="0"/>
    </w:pPr>
    <w:r>
      <w:rPr>
        <w:noProof/>
        <w:lang w:eastAsia="fr-FR"/>
      </w:rPr>
      <w:drawing>
        <wp:anchor distT="0" distB="0" distL="114300" distR="114300" simplePos="0" relativeHeight="251662848" behindDoc="1" locked="0" layoutInCell="1" allowOverlap="1" wp14:anchorId="4AB9F4B3" wp14:editId="5AED598F">
          <wp:simplePos x="0" y="0"/>
          <wp:positionH relativeFrom="column">
            <wp:posOffset>-897255</wp:posOffset>
          </wp:positionH>
          <wp:positionV relativeFrom="paragraph">
            <wp:posOffset>-961390</wp:posOffset>
          </wp:positionV>
          <wp:extent cx="7560000" cy="964800"/>
          <wp:effectExtent l="0" t="0" r="0"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90D34"/>
    <w:multiLevelType w:val="hybridMultilevel"/>
    <w:tmpl w:val="710C4A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9870C46"/>
    <w:multiLevelType w:val="multilevel"/>
    <w:tmpl w:val="0B80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A2880"/>
    <w:multiLevelType w:val="multilevel"/>
    <w:tmpl w:val="F6D4B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DC08F5"/>
    <w:multiLevelType w:val="hybridMultilevel"/>
    <w:tmpl w:val="6322963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312C4D"/>
    <w:multiLevelType w:val="hybridMultilevel"/>
    <w:tmpl w:val="A7888CF2"/>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 w15:restartNumberingAfterBreak="0">
    <w:nsid w:val="2BA75D22"/>
    <w:multiLevelType w:val="hybridMultilevel"/>
    <w:tmpl w:val="4600DC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5D20FA"/>
    <w:multiLevelType w:val="hybridMultilevel"/>
    <w:tmpl w:val="08D2A5BC"/>
    <w:lvl w:ilvl="0" w:tplc="040C0001">
      <w:start w:val="1"/>
      <w:numFmt w:val="bullet"/>
      <w:lvlText w:val=""/>
      <w:lvlJc w:val="left"/>
      <w:pPr>
        <w:ind w:left="720" w:hanging="360"/>
      </w:pPr>
      <w:rPr>
        <w:rFonts w:ascii="Symbol" w:hAnsi="Symbol" w:hint="default"/>
      </w:rPr>
    </w:lvl>
    <w:lvl w:ilvl="1" w:tplc="B3F2D456">
      <w:start w:val="1"/>
      <w:numFmt w:val="bullet"/>
      <w:lvlText w:val="o"/>
      <w:lvlJc w:val="left"/>
      <w:pPr>
        <w:ind w:left="1440" w:hanging="360"/>
      </w:pPr>
      <w:rPr>
        <w:rFonts w:ascii="Courier New" w:hAnsi="Courier New" w:cs="Courier New" w:hint="default"/>
        <w:color w:val="D91B5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F253A0"/>
    <w:multiLevelType w:val="hybridMultilevel"/>
    <w:tmpl w:val="D0F24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0D3908"/>
    <w:multiLevelType w:val="hybridMultilevel"/>
    <w:tmpl w:val="4030F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352AF6"/>
    <w:multiLevelType w:val="hybridMultilevel"/>
    <w:tmpl w:val="7E16B8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4421766D"/>
    <w:multiLevelType w:val="hybridMultilevel"/>
    <w:tmpl w:val="0CD49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9055C3"/>
    <w:multiLevelType w:val="hybridMultilevel"/>
    <w:tmpl w:val="FB661F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722F4D"/>
    <w:multiLevelType w:val="multilevel"/>
    <w:tmpl w:val="3878E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eastAsia="Montserrat" w:hAnsi="Wingdings" w:cs="Montserrat"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E34F85"/>
    <w:multiLevelType w:val="hybridMultilevel"/>
    <w:tmpl w:val="C7E4FFB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5833CB9"/>
    <w:multiLevelType w:val="hybridMultilevel"/>
    <w:tmpl w:val="ED64DBDC"/>
    <w:lvl w:ilvl="0" w:tplc="7114A0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AB7587"/>
    <w:multiLevelType w:val="hybridMultilevel"/>
    <w:tmpl w:val="3864C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6B1AF9"/>
    <w:multiLevelType w:val="hybridMultilevel"/>
    <w:tmpl w:val="0BF8AE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70F06CF0"/>
    <w:multiLevelType w:val="hybridMultilevel"/>
    <w:tmpl w:val="04DCC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3E90BB6"/>
    <w:multiLevelType w:val="multilevel"/>
    <w:tmpl w:val="01927540"/>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9" w15:restartNumberingAfterBreak="0">
    <w:nsid w:val="79FB7067"/>
    <w:multiLevelType w:val="hybridMultilevel"/>
    <w:tmpl w:val="E968C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BEF5C7E"/>
    <w:multiLevelType w:val="hybridMultilevel"/>
    <w:tmpl w:val="E0F255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E7A5805"/>
    <w:multiLevelType w:val="hybridMultilevel"/>
    <w:tmpl w:val="DCE85C3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2" w15:restartNumberingAfterBreak="0">
    <w:nsid w:val="7F286CB8"/>
    <w:multiLevelType w:val="hybridMultilevel"/>
    <w:tmpl w:val="949C887C"/>
    <w:lvl w:ilvl="0" w:tplc="376814C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89587678">
    <w:abstractNumId w:val="4"/>
  </w:num>
  <w:num w:numId="2" w16cid:durableId="747457780">
    <w:abstractNumId w:val="21"/>
  </w:num>
  <w:num w:numId="3" w16cid:durableId="1441609363">
    <w:abstractNumId w:val="22"/>
  </w:num>
  <w:num w:numId="4" w16cid:durableId="189998360">
    <w:abstractNumId w:val="11"/>
  </w:num>
  <w:num w:numId="5" w16cid:durableId="290063233">
    <w:abstractNumId w:val="20"/>
  </w:num>
  <w:num w:numId="6" w16cid:durableId="1185901119">
    <w:abstractNumId w:val="16"/>
  </w:num>
  <w:num w:numId="7" w16cid:durableId="477768858">
    <w:abstractNumId w:val="9"/>
  </w:num>
  <w:num w:numId="8" w16cid:durableId="971594244">
    <w:abstractNumId w:val="17"/>
  </w:num>
  <w:num w:numId="9" w16cid:durableId="1007289051">
    <w:abstractNumId w:val="1"/>
  </w:num>
  <w:num w:numId="10" w16cid:durableId="210848306">
    <w:abstractNumId w:val="12"/>
  </w:num>
  <w:num w:numId="11" w16cid:durableId="1022559194">
    <w:abstractNumId w:val="0"/>
  </w:num>
  <w:num w:numId="12" w16cid:durableId="1605574584">
    <w:abstractNumId w:val="2"/>
  </w:num>
  <w:num w:numId="13" w16cid:durableId="820078880">
    <w:abstractNumId w:val="3"/>
  </w:num>
  <w:num w:numId="14" w16cid:durableId="119501167">
    <w:abstractNumId w:val="8"/>
  </w:num>
  <w:num w:numId="15" w16cid:durableId="430123611">
    <w:abstractNumId w:val="19"/>
  </w:num>
  <w:num w:numId="16" w16cid:durableId="688024823">
    <w:abstractNumId w:val="15"/>
  </w:num>
  <w:num w:numId="17" w16cid:durableId="716124313">
    <w:abstractNumId w:val="6"/>
  </w:num>
  <w:num w:numId="18" w16cid:durableId="758256813">
    <w:abstractNumId w:val="7"/>
  </w:num>
  <w:num w:numId="19" w16cid:durableId="908227853">
    <w:abstractNumId w:val="18"/>
  </w:num>
  <w:num w:numId="20" w16cid:durableId="1800033009">
    <w:abstractNumId w:val="13"/>
  </w:num>
  <w:num w:numId="21" w16cid:durableId="1638757185">
    <w:abstractNumId w:val="10"/>
  </w:num>
  <w:num w:numId="22" w16cid:durableId="1199660363">
    <w:abstractNumId w:val="5"/>
  </w:num>
  <w:num w:numId="23" w16cid:durableId="12601439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099"/>
    <w:rsid w:val="000012D4"/>
    <w:rsid w:val="000172FD"/>
    <w:rsid w:val="000222D5"/>
    <w:rsid w:val="00044752"/>
    <w:rsid w:val="000463CD"/>
    <w:rsid w:val="00054909"/>
    <w:rsid w:val="00062D8A"/>
    <w:rsid w:val="00065C96"/>
    <w:rsid w:val="0007334F"/>
    <w:rsid w:val="000840E0"/>
    <w:rsid w:val="000D1670"/>
    <w:rsid w:val="001069EF"/>
    <w:rsid w:val="00106AEE"/>
    <w:rsid w:val="0011201B"/>
    <w:rsid w:val="0013516D"/>
    <w:rsid w:val="0015016C"/>
    <w:rsid w:val="001512AE"/>
    <w:rsid w:val="00151B4A"/>
    <w:rsid w:val="001646AD"/>
    <w:rsid w:val="001722FA"/>
    <w:rsid w:val="00176B43"/>
    <w:rsid w:val="00181401"/>
    <w:rsid w:val="001A5A36"/>
    <w:rsid w:val="001D75C9"/>
    <w:rsid w:val="001D7D2B"/>
    <w:rsid w:val="002023E5"/>
    <w:rsid w:val="0025130A"/>
    <w:rsid w:val="00256BEB"/>
    <w:rsid w:val="00267704"/>
    <w:rsid w:val="00271E5A"/>
    <w:rsid w:val="00273A4E"/>
    <w:rsid w:val="0029068F"/>
    <w:rsid w:val="002B3251"/>
    <w:rsid w:val="0030151D"/>
    <w:rsid w:val="00321942"/>
    <w:rsid w:val="00324DAB"/>
    <w:rsid w:val="00326C0B"/>
    <w:rsid w:val="0034411F"/>
    <w:rsid w:val="00356FCF"/>
    <w:rsid w:val="00362DC3"/>
    <w:rsid w:val="00364E7C"/>
    <w:rsid w:val="00397568"/>
    <w:rsid w:val="003A40F9"/>
    <w:rsid w:val="003D2B6C"/>
    <w:rsid w:val="003D350D"/>
    <w:rsid w:val="003F78A4"/>
    <w:rsid w:val="004254C2"/>
    <w:rsid w:val="00425DBA"/>
    <w:rsid w:val="00427033"/>
    <w:rsid w:val="00436DEA"/>
    <w:rsid w:val="0044222F"/>
    <w:rsid w:val="00447362"/>
    <w:rsid w:val="00487503"/>
    <w:rsid w:val="0049628F"/>
    <w:rsid w:val="004965B2"/>
    <w:rsid w:val="004C3C01"/>
    <w:rsid w:val="004E6814"/>
    <w:rsid w:val="004F2E06"/>
    <w:rsid w:val="00501F17"/>
    <w:rsid w:val="00517494"/>
    <w:rsid w:val="005201A8"/>
    <w:rsid w:val="00524968"/>
    <w:rsid w:val="005304EB"/>
    <w:rsid w:val="00534339"/>
    <w:rsid w:val="00540A6D"/>
    <w:rsid w:val="00560F85"/>
    <w:rsid w:val="00561071"/>
    <w:rsid w:val="00562D2E"/>
    <w:rsid w:val="00576B7C"/>
    <w:rsid w:val="00597961"/>
    <w:rsid w:val="005B013B"/>
    <w:rsid w:val="005C19BD"/>
    <w:rsid w:val="005D2B61"/>
    <w:rsid w:val="005E294F"/>
    <w:rsid w:val="005F760B"/>
    <w:rsid w:val="006038A7"/>
    <w:rsid w:val="0063486C"/>
    <w:rsid w:val="00643534"/>
    <w:rsid w:val="006736DA"/>
    <w:rsid w:val="0067637E"/>
    <w:rsid w:val="00686E87"/>
    <w:rsid w:val="006918E6"/>
    <w:rsid w:val="006A6C23"/>
    <w:rsid w:val="006A7E51"/>
    <w:rsid w:val="006C631D"/>
    <w:rsid w:val="006C703C"/>
    <w:rsid w:val="006D2693"/>
    <w:rsid w:val="006D4581"/>
    <w:rsid w:val="006E0E14"/>
    <w:rsid w:val="006E2280"/>
    <w:rsid w:val="006F51A5"/>
    <w:rsid w:val="007040A2"/>
    <w:rsid w:val="00706EE9"/>
    <w:rsid w:val="00711F3D"/>
    <w:rsid w:val="00726BE8"/>
    <w:rsid w:val="007362A9"/>
    <w:rsid w:val="00737DF6"/>
    <w:rsid w:val="00760A10"/>
    <w:rsid w:val="007613F9"/>
    <w:rsid w:val="00773068"/>
    <w:rsid w:val="007B418F"/>
    <w:rsid w:val="007B7644"/>
    <w:rsid w:val="00806DCC"/>
    <w:rsid w:val="00811488"/>
    <w:rsid w:val="008212FA"/>
    <w:rsid w:val="00823C1F"/>
    <w:rsid w:val="00841709"/>
    <w:rsid w:val="00867E25"/>
    <w:rsid w:val="008771AA"/>
    <w:rsid w:val="00883FE9"/>
    <w:rsid w:val="00890D1D"/>
    <w:rsid w:val="008C75A4"/>
    <w:rsid w:val="008C7844"/>
    <w:rsid w:val="008D7C75"/>
    <w:rsid w:val="008F34EE"/>
    <w:rsid w:val="009142B2"/>
    <w:rsid w:val="009354D9"/>
    <w:rsid w:val="00941A4B"/>
    <w:rsid w:val="00943419"/>
    <w:rsid w:val="00946C1E"/>
    <w:rsid w:val="00972BA4"/>
    <w:rsid w:val="009901F4"/>
    <w:rsid w:val="00991582"/>
    <w:rsid w:val="009A5C9C"/>
    <w:rsid w:val="009B317C"/>
    <w:rsid w:val="009D6383"/>
    <w:rsid w:val="009E5691"/>
    <w:rsid w:val="00A04484"/>
    <w:rsid w:val="00A145BE"/>
    <w:rsid w:val="00A43074"/>
    <w:rsid w:val="00A43A93"/>
    <w:rsid w:val="00A44E88"/>
    <w:rsid w:val="00A50A1D"/>
    <w:rsid w:val="00A52144"/>
    <w:rsid w:val="00A53537"/>
    <w:rsid w:val="00A57EB3"/>
    <w:rsid w:val="00A675AB"/>
    <w:rsid w:val="00A7744B"/>
    <w:rsid w:val="00AA3232"/>
    <w:rsid w:val="00AA392B"/>
    <w:rsid w:val="00AB377A"/>
    <w:rsid w:val="00AE5A25"/>
    <w:rsid w:val="00AE5ABE"/>
    <w:rsid w:val="00AE780D"/>
    <w:rsid w:val="00B11680"/>
    <w:rsid w:val="00B32055"/>
    <w:rsid w:val="00B32424"/>
    <w:rsid w:val="00B37565"/>
    <w:rsid w:val="00B40BF1"/>
    <w:rsid w:val="00B5342F"/>
    <w:rsid w:val="00B5470E"/>
    <w:rsid w:val="00B616D5"/>
    <w:rsid w:val="00B63438"/>
    <w:rsid w:val="00B7407A"/>
    <w:rsid w:val="00B937A4"/>
    <w:rsid w:val="00BA23EF"/>
    <w:rsid w:val="00BA4C04"/>
    <w:rsid w:val="00BB1327"/>
    <w:rsid w:val="00BB6395"/>
    <w:rsid w:val="00BB7745"/>
    <w:rsid w:val="00BE321C"/>
    <w:rsid w:val="00BF029A"/>
    <w:rsid w:val="00BF5A6C"/>
    <w:rsid w:val="00C15719"/>
    <w:rsid w:val="00C15A57"/>
    <w:rsid w:val="00C34E28"/>
    <w:rsid w:val="00C351A7"/>
    <w:rsid w:val="00C376B0"/>
    <w:rsid w:val="00C51479"/>
    <w:rsid w:val="00C64047"/>
    <w:rsid w:val="00C81863"/>
    <w:rsid w:val="00C9584E"/>
    <w:rsid w:val="00CB54A1"/>
    <w:rsid w:val="00CC079A"/>
    <w:rsid w:val="00CC6569"/>
    <w:rsid w:val="00CE17FD"/>
    <w:rsid w:val="00D002F7"/>
    <w:rsid w:val="00D15F03"/>
    <w:rsid w:val="00D3682E"/>
    <w:rsid w:val="00D73AE9"/>
    <w:rsid w:val="00D7743F"/>
    <w:rsid w:val="00D922BA"/>
    <w:rsid w:val="00DE59A0"/>
    <w:rsid w:val="00DF61DC"/>
    <w:rsid w:val="00E00E96"/>
    <w:rsid w:val="00E15DDC"/>
    <w:rsid w:val="00E3514B"/>
    <w:rsid w:val="00E5390C"/>
    <w:rsid w:val="00E646AC"/>
    <w:rsid w:val="00E9059E"/>
    <w:rsid w:val="00E95864"/>
    <w:rsid w:val="00EA7D3E"/>
    <w:rsid w:val="00EB36AC"/>
    <w:rsid w:val="00EB4ACF"/>
    <w:rsid w:val="00EB7099"/>
    <w:rsid w:val="00ED5488"/>
    <w:rsid w:val="00F374F1"/>
    <w:rsid w:val="00F7256A"/>
    <w:rsid w:val="00F732B0"/>
    <w:rsid w:val="00FA132F"/>
    <w:rsid w:val="00FA3382"/>
    <w:rsid w:val="00FB2529"/>
    <w:rsid w:val="00FC6B3B"/>
    <w:rsid w:val="00FD45B6"/>
    <w:rsid w:val="00FD766A"/>
    <w:rsid w:val="00FE51DF"/>
    <w:rsid w:val="00FE583B"/>
    <w:rsid w:val="00FF7B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C6922"/>
  <w15:docId w15:val="{416CA547-9D53-46F4-BDD1-AED1B5B7A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5130A"/>
    <w:pPr>
      <w:widowControl w:val="0"/>
      <w:autoSpaceDE w:val="0"/>
      <w:autoSpaceDN w:val="0"/>
      <w:spacing w:before="120" w:after="120"/>
      <w:ind w:left="-567" w:right="-567"/>
      <w:jc w:val="both"/>
    </w:pPr>
    <w:rPr>
      <w:rFonts w:ascii="Montserrat" w:eastAsia="Montserrat" w:hAnsi="Montserrat" w:cs="Montserrat"/>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TEXTE">
    <w:name w:val="6 - TEXTE"/>
    <w:basedOn w:val="Normal"/>
    <w:uiPriority w:val="1"/>
    <w:qFormat/>
    <w:rsid w:val="00487503"/>
    <w:pPr>
      <w:ind w:left="0" w:right="0"/>
    </w:pPr>
  </w:style>
  <w:style w:type="paragraph" w:customStyle="1" w:styleId="0B-SOUS-TITREDOC">
    <w:name w:val="0B - SOUS-TITRE DOC"/>
    <w:basedOn w:val="Normal"/>
    <w:uiPriority w:val="1"/>
    <w:qFormat/>
    <w:rsid w:val="0025130A"/>
    <w:pPr>
      <w:ind w:left="0"/>
    </w:pPr>
    <w:rPr>
      <w:b/>
      <w:bCs/>
      <w:color w:val="404040" w:themeColor="text1" w:themeTint="BF"/>
      <w:sz w:val="56"/>
      <w:szCs w:val="56"/>
    </w:rPr>
  </w:style>
  <w:style w:type="paragraph" w:customStyle="1" w:styleId="0A-TITREDOC">
    <w:name w:val="0A - TITRE DOC"/>
    <w:basedOn w:val="Normal"/>
    <w:uiPriority w:val="1"/>
    <w:qFormat/>
    <w:rsid w:val="0025130A"/>
    <w:pPr>
      <w:ind w:left="0"/>
    </w:pPr>
    <w:rPr>
      <w:color w:val="404040" w:themeColor="text1" w:themeTint="BF"/>
      <w:sz w:val="92"/>
      <w:szCs w:val="92"/>
    </w:rPr>
  </w:style>
  <w:style w:type="paragraph" w:styleId="En-tte">
    <w:name w:val="header"/>
    <w:basedOn w:val="Normal"/>
    <w:link w:val="En-tteCar"/>
    <w:uiPriority w:val="99"/>
    <w:unhideWhenUsed/>
    <w:rsid w:val="001722FA"/>
    <w:pPr>
      <w:tabs>
        <w:tab w:val="center" w:pos="4536"/>
        <w:tab w:val="right" w:pos="9072"/>
      </w:tabs>
    </w:pPr>
  </w:style>
  <w:style w:type="character" w:customStyle="1" w:styleId="En-tteCar">
    <w:name w:val="En-tête Car"/>
    <w:basedOn w:val="Policepardfaut"/>
    <w:link w:val="En-tte"/>
    <w:uiPriority w:val="99"/>
    <w:rsid w:val="001722FA"/>
    <w:rPr>
      <w:rFonts w:ascii="Montserrat" w:eastAsia="Montserrat" w:hAnsi="Montserrat" w:cs="Montserrat"/>
      <w:sz w:val="22"/>
      <w:szCs w:val="22"/>
    </w:rPr>
  </w:style>
  <w:style w:type="paragraph" w:styleId="Pieddepage">
    <w:name w:val="footer"/>
    <w:basedOn w:val="Normal"/>
    <w:link w:val="PieddepageCar"/>
    <w:uiPriority w:val="99"/>
    <w:unhideWhenUsed/>
    <w:rsid w:val="001722FA"/>
    <w:pPr>
      <w:tabs>
        <w:tab w:val="center" w:pos="4536"/>
        <w:tab w:val="right" w:pos="9072"/>
      </w:tabs>
    </w:pPr>
  </w:style>
  <w:style w:type="character" w:customStyle="1" w:styleId="PieddepageCar">
    <w:name w:val="Pied de page Car"/>
    <w:basedOn w:val="Policepardfaut"/>
    <w:link w:val="Pieddepage"/>
    <w:uiPriority w:val="99"/>
    <w:rsid w:val="001722FA"/>
    <w:rPr>
      <w:rFonts w:ascii="Montserrat" w:eastAsia="Montserrat" w:hAnsi="Montserrat" w:cs="Montserrat"/>
      <w:sz w:val="22"/>
      <w:szCs w:val="22"/>
    </w:rPr>
  </w:style>
  <w:style w:type="character" w:styleId="Numrodepage">
    <w:name w:val="page number"/>
    <w:basedOn w:val="Policepardfaut"/>
    <w:uiPriority w:val="99"/>
    <w:semiHidden/>
    <w:unhideWhenUsed/>
    <w:rsid w:val="001722FA"/>
  </w:style>
  <w:style w:type="paragraph" w:customStyle="1" w:styleId="4-SOUS-TITRE">
    <w:name w:val="4 - SOUS-TITRE"/>
    <w:basedOn w:val="2-TITREROSE"/>
    <w:uiPriority w:val="1"/>
    <w:qFormat/>
    <w:rsid w:val="00C64047"/>
    <w:rPr>
      <w:sz w:val="24"/>
    </w:rPr>
  </w:style>
  <w:style w:type="paragraph" w:customStyle="1" w:styleId="3-SOUS-TITRE">
    <w:name w:val="3 - SOUS-TITRE"/>
    <w:basedOn w:val="Normal"/>
    <w:autoRedefine/>
    <w:uiPriority w:val="1"/>
    <w:qFormat/>
    <w:rsid w:val="00487503"/>
    <w:pPr>
      <w:spacing w:before="240" w:after="240"/>
      <w:ind w:left="0" w:right="0"/>
      <w:jc w:val="left"/>
    </w:pPr>
    <w:rPr>
      <w:bCs/>
      <w:color w:val="00AAAD"/>
      <w:sz w:val="32"/>
      <w:szCs w:val="32"/>
    </w:rPr>
  </w:style>
  <w:style w:type="paragraph" w:customStyle="1" w:styleId="5-INTRODUCTION">
    <w:name w:val="5 - INTRODUCTION"/>
    <w:basedOn w:val="Normal"/>
    <w:uiPriority w:val="1"/>
    <w:qFormat/>
    <w:rsid w:val="00487503"/>
    <w:pPr>
      <w:ind w:left="0" w:right="0"/>
    </w:pPr>
    <w:rPr>
      <w:b/>
      <w:bCs/>
      <w:color w:val="404040" w:themeColor="text1" w:themeTint="BF"/>
      <w:szCs w:val="24"/>
    </w:rPr>
  </w:style>
  <w:style w:type="paragraph" w:customStyle="1" w:styleId="2-TITREROSE">
    <w:name w:val="2 - TITRE ROSE"/>
    <w:basedOn w:val="Normal"/>
    <w:uiPriority w:val="1"/>
    <w:qFormat/>
    <w:rsid w:val="00C64047"/>
    <w:pPr>
      <w:spacing w:before="240" w:after="240"/>
      <w:jc w:val="left"/>
    </w:pPr>
    <w:rPr>
      <w:b/>
      <w:bCs/>
      <w:color w:val="D91B5B"/>
      <w:sz w:val="36"/>
      <w:szCs w:val="32"/>
    </w:rPr>
  </w:style>
  <w:style w:type="paragraph" w:customStyle="1" w:styleId="1-GROSTITRE">
    <w:name w:val="1 - GROS TITRE"/>
    <w:basedOn w:val="Normal"/>
    <w:uiPriority w:val="1"/>
    <w:qFormat/>
    <w:rsid w:val="00487503"/>
    <w:pPr>
      <w:spacing w:before="240" w:after="0"/>
      <w:ind w:left="0" w:right="0"/>
    </w:pPr>
    <w:rPr>
      <w:color w:val="01AAAD"/>
      <w:sz w:val="40"/>
      <w:szCs w:val="40"/>
    </w:rPr>
  </w:style>
  <w:style w:type="paragraph" w:styleId="Titre">
    <w:name w:val="Title"/>
    <w:aliases w:val="pagination"/>
    <w:basedOn w:val="Normal"/>
    <w:next w:val="Normal"/>
    <w:link w:val="TitreCar"/>
    <w:uiPriority w:val="1"/>
    <w:qFormat/>
    <w:rsid w:val="00B63438"/>
    <w:pPr>
      <w:ind w:left="0" w:right="0"/>
      <w:jc w:val="center"/>
    </w:pPr>
    <w:rPr>
      <w:b/>
      <w:bCs/>
      <w:color w:val="FFFFFF" w:themeColor="background1"/>
      <w:sz w:val="24"/>
      <w:szCs w:val="24"/>
    </w:rPr>
  </w:style>
  <w:style w:type="character" w:customStyle="1" w:styleId="TitreCar">
    <w:name w:val="Titre Car"/>
    <w:aliases w:val="pagination Car"/>
    <w:basedOn w:val="Policepardfaut"/>
    <w:link w:val="Titre"/>
    <w:uiPriority w:val="1"/>
    <w:rsid w:val="00B63438"/>
    <w:rPr>
      <w:rFonts w:ascii="Montserrat" w:eastAsia="Montserrat" w:hAnsi="Montserrat" w:cs="Montserrat"/>
      <w:b/>
      <w:bCs/>
      <w:color w:val="FFFFFF" w:themeColor="background1"/>
    </w:rPr>
  </w:style>
  <w:style w:type="character" w:styleId="Marquedecommentaire">
    <w:name w:val="annotation reference"/>
    <w:basedOn w:val="Policepardfaut"/>
    <w:uiPriority w:val="99"/>
    <w:semiHidden/>
    <w:unhideWhenUsed/>
    <w:rsid w:val="00562D2E"/>
    <w:rPr>
      <w:sz w:val="16"/>
      <w:szCs w:val="16"/>
    </w:rPr>
  </w:style>
  <w:style w:type="paragraph" w:styleId="Commentaire">
    <w:name w:val="annotation text"/>
    <w:basedOn w:val="Normal"/>
    <w:link w:val="CommentaireCar"/>
    <w:uiPriority w:val="99"/>
    <w:semiHidden/>
    <w:unhideWhenUsed/>
    <w:rsid w:val="00B37565"/>
  </w:style>
  <w:style w:type="character" w:customStyle="1" w:styleId="CommentaireCar">
    <w:name w:val="Commentaire Car"/>
    <w:basedOn w:val="Policepardfaut"/>
    <w:link w:val="Commentaire"/>
    <w:uiPriority w:val="99"/>
    <w:semiHidden/>
    <w:rsid w:val="00B37565"/>
    <w:rPr>
      <w:rFonts w:ascii="Montserrat" w:eastAsia="Montserrat" w:hAnsi="Montserrat" w:cs="Montserrat"/>
      <w:sz w:val="20"/>
      <w:szCs w:val="20"/>
    </w:rPr>
  </w:style>
  <w:style w:type="paragraph" w:styleId="Objetducommentaire">
    <w:name w:val="annotation subject"/>
    <w:basedOn w:val="Commentaire"/>
    <w:next w:val="Commentaire"/>
    <w:link w:val="ObjetducommentaireCar"/>
    <w:uiPriority w:val="99"/>
    <w:semiHidden/>
    <w:unhideWhenUsed/>
    <w:rsid w:val="00B37565"/>
    <w:rPr>
      <w:b/>
      <w:bCs/>
    </w:rPr>
  </w:style>
  <w:style w:type="character" w:customStyle="1" w:styleId="ObjetducommentaireCar">
    <w:name w:val="Objet du commentaire Car"/>
    <w:basedOn w:val="CommentaireCar"/>
    <w:link w:val="Objetducommentaire"/>
    <w:uiPriority w:val="99"/>
    <w:semiHidden/>
    <w:rsid w:val="00B37565"/>
    <w:rPr>
      <w:rFonts w:ascii="Montserrat" w:eastAsia="Montserrat" w:hAnsi="Montserrat" w:cs="Montserrat"/>
      <w:b/>
      <w:bCs/>
      <w:sz w:val="20"/>
      <w:szCs w:val="20"/>
    </w:rPr>
  </w:style>
  <w:style w:type="paragraph" w:styleId="Textedebulles">
    <w:name w:val="Balloon Text"/>
    <w:basedOn w:val="Normal"/>
    <w:link w:val="TextedebullesCar"/>
    <w:uiPriority w:val="99"/>
    <w:semiHidden/>
    <w:unhideWhenUsed/>
    <w:rsid w:val="00B37565"/>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7565"/>
    <w:rPr>
      <w:rFonts w:ascii="Segoe UI" w:eastAsia="Montserrat" w:hAnsi="Segoe UI" w:cs="Segoe UI"/>
      <w:sz w:val="18"/>
      <w:szCs w:val="18"/>
    </w:rPr>
  </w:style>
  <w:style w:type="character" w:styleId="Lienhypertexte">
    <w:name w:val="Hyperlink"/>
    <w:basedOn w:val="Policepardfaut"/>
    <w:uiPriority w:val="99"/>
    <w:unhideWhenUsed/>
    <w:rsid w:val="00B37565"/>
    <w:rPr>
      <w:color w:val="0563C1" w:themeColor="hyperlink"/>
      <w:u w:val="single"/>
    </w:rPr>
  </w:style>
  <w:style w:type="character" w:customStyle="1" w:styleId="lrzxr">
    <w:name w:val="lrzxr"/>
    <w:basedOn w:val="Policepardfaut"/>
    <w:rsid w:val="00EB7099"/>
  </w:style>
  <w:style w:type="character" w:styleId="lev">
    <w:name w:val="Strong"/>
    <w:basedOn w:val="Policepardfaut"/>
    <w:uiPriority w:val="22"/>
    <w:qFormat/>
    <w:rsid w:val="00560F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63083">
      <w:bodyDiv w:val="1"/>
      <w:marLeft w:val="0"/>
      <w:marRight w:val="0"/>
      <w:marTop w:val="0"/>
      <w:marBottom w:val="0"/>
      <w:divBdr>
        <w:top w:val="none" w:sz="0" w:space="0" w:color="auto"/>
        <w:left w:val="none" w:sz="0" w:space="0" w:color="auto"/>
        <w:bottom w:val="none" w:sz="0" w:space="0" w:color="auto"/>
        <w:right w:val="none" w:sz="0" w:space="0" w:color="auto"/>
      </w:divBdr>
    </w:div>
    <w:div w:id="583346502">
      <w:bodyDiv w:val="1"/>
      <w:marLeft w:val="0"/>
      <w:marRight w:val="0"/>
      <w:marTop w:val="0"/>
      <w:marBottom w:val="0"/>
      <w:divBdr>
        <w:top w:val="none" w:sz="0" w:space="0" w:color="auto"/>
        <w:left w:val="none" w:sz="0" w:space="0" w:color="auto"/>
        <w:bottom w:val="none" w:sz="0" w:space="0" w:color="auto"/>
        <w:right w:val="none" w:sz="0" w:space="0" w:color="auto"/>
      </w:divBdr>
    </w:div>
    <w:div w:id="873730912">
      <w:bodyDiv w:val="1"/>
      <w:marLeft w:val="0"/>
      <w:marRight w:val="0"/>
      <w:marTop w:val="0"/>
      <w:marBottom w:val="0"/>
      <w:divBdr>
        <w:top w:val="none" w:sz="0" w:space="0" w:color="auto"/>
        <w:left w:val="none" w:sz="0" w:space="0" w:color="auto"/>
        <w:bottom w:val="none" w:sz="0" w:space="0" w:color="auto"/>
        <w:right w:val="none" w:sz="0" w:space="0" w:color="auto"/>
      </w:divBdr>
    </w:div>
    <w:div w:id="1050835651">
      <w:bodyDiv w:val="1"/>
      <w:marLeft w:val="0"/>
      <w:marRight w:val="0"/>
      <w:marTop w:val="0"/>
      <w:marBottom w:val="0"/>
      <w:divBdr>
        <w:top w:val="none" w:sz="0" w:space="0" w:color="auto"/>
        <w:left w:val="none" w:sz="0" w:space="0" w:color="auto"/>
        <w:bottom w:val="none" w:sz="0" w:space="0" w:color="auto"/>
        <w:right w:val="none" w:sz="0" w:space="0" w:color="auto"/>
      </w:divBdr>
    </w:div>
    <w:div w:id="1082532729">
      <w:bodyDiv w:val="1"/>
      <w:marLeft w:val="0"/>
      <w:marRight w:val="0"/>
      <w:marTop w:val="0"/>
      <w:marBottom w:val="0"/>
      <w:divBdr>
        <w:top w:val="none" w:sz="0" w:space="0" w:color="auto"/>
        <w:left w:val="none" w:sz="0" w:space="0" w:color="auto"/>
        <w:bottom w:val="none" w:sz="0" w:space="0" w:color="auto"/>
        <w:right w:val="none" w:sz="0" w:space="0" w:color="auto"/>
      </w:divBdr>
    </w:div>
    <w:div w:id="1113750775">
      <w:bodyDiv w:val="1"/>
      <w:marLeft w:val="0"/>
      <w:marRight w:val="0"/>
      <w:marTop w:val="0"/>
      <w:marBottom w:val="0"/>
      <w:divBdr>
        <w:top w:val="none" w:sz="0" w:space="0" w:color="auto"/>
        <w:left w:val="none" w:sz="0" w:space="0" w:color="auto"/>
        <w:bottom w:val="none" w:sz="0" w:space="0" w:color="auto"/>
        <w:right w:val="none" w:sz="0" w:space="0" w:color="auto"/>
      </w:divBdr>
    </w:div>
    <w:div w:id="1685017499">
      <w:bodyDiv w:val="1"/>
      <w:marLeft w:val="0"/>
      <w:marRight w:val="0"/>
      <w:marTop w:val="0"/>
      <w:marBottom w:val="0"/>
      <w:divBdr>
        <w:top w:val="none" w:sz="0" w:space="0" w:color="auto"/>
        <w:left w:val="none" w:sz="0" w:space="0" w:color="auto"/>
        <w:bottom w:val="none" w:sz="0" w:space="0" w:color="auto"/>
        <w:right w:val="none" w:sz="0" w:space="0" w:color="auto"/>
      </w:divBdr>
    </w:div>
    <w:div w:id="209658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urobiomed.org/reseau/fr/registe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elope.baduel\Documents\Mod&#232;les%20Office%20personnalis&#233;s\Template%20EB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FF9982A24C843ABFE679DD9F4DC0C" ma:contentTypeVersion="14" ma:contentTypeDescription="Crée un document." ma:contentTypeScope="" ma:versionID="d8e4f0c640dbddc62b22a3eafd30cf05">
  <xsd:schema xmlns:xsd="http://www.w3.org/2001/XMLSchema" xmlns:xs="http://www.w3.org/2001/XMLSchema" xmlns:p="http://schemas.microsoft.com/office/2006/metadata/properties" xmlns:ns2="077f534b-cc42-496b-b440-458465fedc17" xmlns:ns3="c622cec0-823f-48d9-b183-65b760f0c515" targetNamespace="http://schemas.microsoft.com/office/2006/metadata/properties" ma:root="true" ma:fieldsID="da0926c532ceed12f9d4c1b55dc94222" ns2:_="" ns3:_="">
    <xsd:import namespace="077f534b-cc42-496b-b440-458465fedc17"/>
    <xsd:import namespace="c622cec0-823f-48d9-b183-65b760f0c5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f534b-cc42-496b-b440-458465fedc17"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5" nillable="true" ma:displayName="Taxonomy Catch All Column" ma:hidden="true" ma:list="{84cc0a9f-b1f7-45dd-ac50-319283e40afc}" ma:internalName="TaxCatchAll" ma:showField="CatchAllData" ma:web="077f534b-cc42-496b-b440-458465fedc1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22cec0-823f-48d9-b183-65b760f0c51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7dd09cb8-4671-492a-815e-f739c3228ae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77f534b-cc42-496b-b440-458465fedc17" xsi:nil="true"/>
    <lcf76f155ced4ddcb4097134ff3c332f xmlns="c622cec0-823f-48d9-b183-65b760f0c51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F4498-CF55-4711-A398-1FAA5E42D4B0}">
  <ds:schemaRefs>
    <ds:schemaRef ds:uri="http://schemas.microsoft.com/sharepoint/v3/contenttype/forms"/>
  </ds:schemaRefs>
</ds:datastoreItem>
</file>

<file path=customXml/itemProps2.xml><?xml version="1.0" encoding="utf-8"?>
<ds:datastoreItem xmlns:ds="http://schemas.openxmlformats.org/officeDocument/2006/customXml" ds:itemID="{65B18990-BC85-4767-85D4-04EB1DA2F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f534b-cc42-496b-b440-458465fedc17"/>
    <ds:schemaRef ds:uri="c622cec0-823f-48d9-b183-65b760f0c5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B1337F-CBD6-4267-8038-7A43341F0036}">
  <ds:schemaRefs>
    <ds:schemaRef ds:uri="http://schemas.microsoft.com/office/2006/metadata/properties"/>
    <ds:schemaRef ds:uri="http://schemas.microsoft.com/office/infopath/2007/PartnerControls"/>
    <ds:schemaRef ds:uri="077f534b-cc42-496b-b440-458465fedc17"/>
    <ds:schemaRef ds:uri="c622cec0-823f-48d9-b183-65b760f0c515"/>
  </ds:schemaRefs>
</ds:datastoreItem>
</file>

<file path=customXml/itemProps4.xml><?xml version="1.0" encoding="utf-8"?>
<ds:datastoreItem xmlns:ds="http://schemas.openxmlformats.org/officeDocument/2006/customXml" ds:itemID="{761510ED-AFD7-4AFD-A539-4905743E4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EBM</Template>
  <TotalTime>47</TotalTime>
  <Pages>7</Pages>
  <Words>1125</Words>
  <Characters>6188</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BADUEL</dc:creator>
  <cp:keywords/>
  <dc:description/>
  <cp:lastModifiedBy>Laurent GARNIER</cp:lastModifiedBy>
  <cp:revision>27</cp:revision>
  <dcterms:created xsi:type="dcterms:W3CDTF">2023-12-05T09:47:00Z</dcterms:created>
  <dcterms:modified xsi:type="dcterms:W3CDTF">2023-12-12T08:21:00Z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0x010100B8AFF9982A24C843ABFE679DD9F4DC0C</vt:lpwstr>
  </property>
  <property fmtid="{D5CDD505-2E9C-101B-9397-08002B2CF9AE}" pid="3" name="MediaServiceImageTags">
    <vt:lpwstr/>
  </property>
</Properties>
</file>